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ACDEC" w14:textId="77777777" w:rsidR="00FD3141" w:rsidRDefault="00FD3141"/>
    <w:p w14:paraId="040CF6B7" w14:textId="77777777" w:rsidR="00FD3141" w:rsidRDefault="00FD3141"/>
    <w:p w14:paraId="006173C5" w14:textId="77777777" w:rsidR="00FD3141" w:rsidRDefault="00FD3141"/>
    <w:tbl>
      <w:tblPr>
        <w:tblW w:w="9823" w:type="dxa"/>
        <w:tblInd w:w="-42" w:type="dxa"/>
        <w:tblCellMar>
          <w:top w:w="85" w:type="dxa"/>
          <w:left w:w="70" w:type="dxa"/>
          <w:right w:w="70" w:type="dxa"/>
        </w:tblCellMar>
        <w:tblLook w:val="04A0" w:firstRow="1" w:lastRow="0" w:firstColumn="1" w:lastColumn="0" w:noHBand="0" w:noVBand="1"/>
        <w:tblCaption w:val="Tabellenüberschrift"/>
        <w:tblDescription w:val="Die Tabelle ist komplex und bekommt daher einen Alternativtext."/>
      </w:tblPr>
      <w:tblGrid>
        <w:gridCol w:w="2169"/>
        <w:gridCol w:w="7654"/>
      </w:tblGrid>
      <w:tr w:rsidR="003F6F21" w:rsidRPr="001A4D06" w14:paraId="601F5C8D" w14:textId="77777777" w:rsidTr="003F6F21">
        <w:trPr>
          <w:trHeight w:val="454"/>
          <w:tblHeader/>
        </w:trPr>
        <w:tc>
          <w:tcPr>
            <w:tcW w:w="2169" w:type="dxa"/>
            <w:shd w:val="clear" w:color="auto" w:fill="264540" w:themeFill="text2"/>
            <w:vAlign w:val="center"/>
          </w:tcPr>
          <w:p w14:paraId="35A30344" w14:textId="77777777" w:rsidR="00B90C41" w:rsidRDefault="003F6F21" w:rsidP="00C46B0F">
            <w:pPr>
              <w:pStyle w:val="Tabellen-Kopfzeilen"/>
            </w:pPr>
            <w:r>
              <w:t xml:space="preserve">Title </w:t>
            </w:r>
          </w:p>
          <w:p w14:paraId="49C1121C" w14:textId="77777777" w:rsidR="003F6F21" w:rsidRPr="00C757AE" w:rsidRDefault="00B90C41" w:rsidP="00C46B0F">
            <w:pPr>
              <w:pStyle w:val="Tabellen-Kopfzeilen"/>
            </w:pPr>
            <w:r>
              <w:t>(Project topic)</w:t>
            </w:r>
          </w:p>
        </w:tc>
        <w:tc>
          <w:tcPr>
            <w:tcW w:w="7654" w:type="dxa"/>
            <w:shd w:val="clear" w:color="auto" w:fill="264540" w:themeFill="text2"/>
            <w:noWrap/>
            <w:vAlign w:val="center"/>
          </w:tcPr>
          <w:p w14:paraId="0EE08C33" w14:textId="77777777" w:rsidR="00B90C41" w:rsidRDefault="00B90C41" w:rsidP="00C46B0F">
            <w:pPr>
              <w:pStyle w:val="Tabellen-Kopfzeilen"/>
            </w:pPr>
          </w:p>
          <w:p w14:paraId="576F33B4" w14:textId="77777777" w:rsidR="003F6F21" w:rsidRPr="00C757AE" w:rsidRDefault="00B90C41" w:rsidP="00C46B0F">
            <w:pPr>
              <w:pStyle w:val="Tabellen-Kopfzeilen"/>
            </w:pPr>
            <w:r>
              <w:t>&lt;XX&gt;</w:t>
            </w:r>
          </w:p>
        </w:tc>
      </w:tr>
      <w:tr w:rsidR="003F6F21" w:rsidRPr="001A4D06" w14:paraId="3E26CD0A" w14:textId="77777777" w:rsidTr="003F6F21">
        <w:trPr>
          <w:trHeight w:val="454"/>
        </w:trPr>
        <w:tc>
          <w:tcPr>
            <w:tcW w:w="2169" w:type="dxa"/>
            <w:tcBorders>
              <w:bottom w:val="single" w:sz="4" w:space="0" w:color="000000" w:themeColor="text1"/>
            </w:tcBorders>
            <w:shd w:val="clear" w:color="auto" w:fill="FFFFFF" w:themeFill="background1"/>
            <w:vAlign w:val="center"/>
          </w:tcPr>
          <w:p w14:paraId="2E2E7719" w14:textId="77777777" w:rsidR="003F6F21" w:rsidRPr="001A4D06" w:rsidRDefault="003F6F21" w:rsidP="00C46B0F">
            <w:pPr>
              <w:pStyle w:val="Tabellen-Inhalt"/>
            </w:pPr>
            <w:r>
              <w:t>Acronym</w:t>
            </w:r>
          </w:p>
        </w:tc>
        <w:tc>
          <w:tcPr>
            <w:tcW w:w="7654" w:type="dxa"/>
            <w:tcBorders>
              <w:bottom w:val="single" w:sz="4" w:space="0" w:color="000000" w:themeColor="text1"/>
            </w:tcBorders>
            <w:shd w:val="clear" w:color="auto" w:fill="FFFFFF" w:themeFill="background1"/>
            <w:noWrap/>
            <w:vAlign w:val="center"/>
          </w:tcPr>
          <w:p w14:paraId="479BC6CF" w14:textId="77777777" w:rsidR="003F6F21" w:rsidRPr="001A4D06" w:rsidRDefault="00B90C41" w:rsidP="00C46B0F">
            <w:pPr>
              <w:pStyle w:val="Tabellen-Inhalt"/>
            </w:pPr>
            <w:r>
              <w:t>&lt;XX&gt;</w:t>
            </w:r>
          </w:p>
        </w:tc>
      </w:tr>
      <w:tr w:rsidR="00846FD6" w:rsidRPr="001A4D06" w14:paraId="545D0CDF" w14:textId="77777777" w:rsidTr="003F6F21">
        <w:trPr>
          <w:trHeight w:val="454"/>
        </w:trPr>
        <w:tc>
          <w:tcPr>
            <w:tcW w:w="2169" w:type="dxa"/>
            <w:tcBorders>
              <w:bottom w:val="single" w:sz="4" w:space="0" w:color="000000" w:themeColor="text1"/>
            </w:tcBorders>
            <w:shd w:val="clear" w:color="auto" w:fill="FFFFFF" w:themeFill="background1"/>
            <w:vAlign w:val="center"/>
          </w:tcPr>
          <w:p w14:paraId="7194CA4D" w14:textId="13D75E3B" w:rsidR="00846FD6" w:rsidRDefault="00B86AC3" w:rsidP="00846FD6">
            <w:pPr>
              <w:pStyle w:val="Tabellen-Inhalt"/>
            </w:pPr>
            <w:r>
              <w:t>Proposal</w:t>
            </w:r>
            <w:r w:rsidR="00846FD6" w:rsidRPr="003F6F21">
              <w:t xml:space="preserve"> submitter</w:t>
            </w:r>
          </w:p>
        </w:tc>
        <w:tc>
          <w:tcPr>
            <w:tcW w:w="7654" w:type="dxa"/>
            <w:tcBorders>
              <w:bottom w:val="single" w:sz="4" w:space="0" w:color="000000" w:themeColor="text1"/>
            </w:tcBorders>
            <w:shd w:val="clear" w:color="auto" w:fill="FFFFFF" w:themeFill="background1"/>
            <w:noWrap/>
            <w:vAlign w:val="center"/>
          </w:tcPr>
          <w:p w14:paraId="7421EBB9" w14:textId="77777777" w:rsidR="00846FD6" w:rsidRPr="001A4D06" w:rsidRDefault="00846FD6" w:rsidP="00846FD6">
            <w:pPr>
              <w:pStyle w:val="Tabellen-Inhalt"/>
            </w:pPr>
            <w:r>
              <w:t>&lt;XX&gt;</w:t>
            </w:r>
          </w:p>
        </w:tc>
      </w:tr>
      <w:tr w:rsidR="00846FD6" w:rsidRPr="00B86AC3" w14:paraId="0EF341FE" w14:textId="77777777" w:rsidTr="003F6F21">
        <w:trPr>
          <w:trHeight w:val="454"/>
        </w:trPr>
        <w:tc>
          <w:tcPr>
            <w:tcW w:w="2169" w:type="dxa"/>
            <w:tcBorders>
              <w:top w:val="single" w:sz="4" w:space="0" w:color="000000" w:themeColor="text1"/>
              <w:bottom w:val="single" w:sz="4" w:space="0" w:color="000000" w:themeColor="text1"/>
            </w:tcBorders>
            <w:shd w:val="clear" w:color="auto" w:fill="FFFFFF" w:themeFill="background1"/>
            <w:vAlign w:val="center"/>
          </w:tcPr>
          <w:p w14:paraId="10C399D0" w14:textId="77777777" w:rsidR="00846FD6" w:rsidRPr="001A4D06" w:rsidRDefault="00846FD6" w:rsidP="00846FD6">
            <w:pPr>
              <w:pStyle w:val="Tabellen-Inhalt"/>
            </w:pPr>
            <w:r w:rsidRPr="003F6F21">
              <w:t>Type of project</w:t>
            </w:r>
          </w:p>
        </w:tc>
        <w:tc>
          <w:tcPr>
            <w:tcW w:w="7654" w:type="dxa"/>
            <w:tcBorders>
              <w:top w:val="single" w:sz="4" w:space="0" w:color="000000" w:themeColor="text1"/>
              <w:bottom w:val="single" w:sz="4" w:space="0" w:color="000000" w:themeColor="text1"/>
            </w:tcBorders>
            <w:shd w:val="clear" w:color="auto" w:fill="FFFFFF" w:themeFill="background1"/>
            <w:noWrap/>
            <w:vAlign w:val="center"/>
          </w:tcPr>
          <w:p w14:paraId="3AF06906" w14:textId="77777777" w:rsidR="00846FD6" w:rsidRPr="00CE7F09" w:rsidRDefault="00B86AC3" w:rsidP="00846FD6">
            <w:pPr>
              <w:pStyle w:val="Tabellen-Inhalt"/>
              <w:rPr>
                <w:lang w:val="en-US"/>
              </w:rPr>
            </w:pPr>
            <w:sdt>
              <w:sdtPr>
                <w:rPr>
                  <w:lang w:val="en-US"/>
                </w:rPr>
                <w:id w:val="-1802842066"/>
                <w14:checkbox>
                  <w14:checked w14:val="0"/>
                  <w14:checkedState w14:val="2612" w14:font="MS Gothic"/>
                  <w14:uncheckedState w14:val="2610" w14:font="MS Gothic"/>
                </w14:checkbox>
              </w:sdtPr>
              <w:sdtEndPr/>
              <w:sdtContent>
                <w:r w:rsidR="00846FD6" w:rsidRPr="00CE7F09">
                  <w:rPr>
                    <w:rFonts w:ascii="MS Gothic" w:eastAsia="MS Gothic" w:hAnsi="MS Gothic" w:hint="eastAsia"/>
                    <w:lang w:val="en-US"/>
                  </w:rPr>
                  <w:t xml:space="preserve">☐ </w:t>
                </w:r>
              </w:sdtContent>
            </w:sdt>
            <w:r w:rsidR="00846FD6" w:rsidRPr="00CE7F09">
              <w:rPr>
                <w:lang w:val="en-US"/>
              </w:rPr>
              <w:t>Investment project</w:t>
            </w:r>
          </w:p>
          <w:p w14:paraId="33F9E851" w14:textId="77777777" w:rsidR="00846FD6" w:rsidRPr="00CE7F09" w:rsidRDefault="00B86AC3" w:rsidP="00846FD6">
            <w:pPr>
              <w:pStyle w:val="Tabellen-Inhalt"/>
              <w:rPr>
                <w:lang w:val="en-US"/>
              </w:rPr>
            </w:pPr>
            <w:sdt>
              <w:sdtPr>
                <w:rPr>
                  <w:lang w:val="en-US"/>
                </w:rPr>
                <w:id w:val="-2005196465"/>
                <w14:checkbox>
                  <w14:checked w14:val="0"/>
                  <w14:checkedState w14:val="2612" w14:font="MS Gothic"/>
                  <w14:uncheckedState w14:val="2610" w14:font="MS Gothic"/>
                </w14:checkbox>
              </w:sdtPr>
              <w:sdtEndPr/>
              <w:sdtContent>
                <w:r w:rsidR="00846FD6" w:rsidRPr="00CE7F09">
                  <w:rPr>
                    <w:rFonts w:ascii="MS Gothic" w:eastAsia="MS Gothic" w:hAnsi="MS Gothic" w:hint="eastAsia"/>
                    <w:lang w:val="en-US"/>
                  </w:rPr>
                  <w:t xml:space="preserve">☐ </w:t>
                </w:r>
              </w:sdtContent>
            </w:sdt>
            <w:r w:rsidR="00846FD6" w:rsidRPr="00CE7F09">
              <w:rPr>
                <w:lang w:val="en-US"/>
              </w:rPr>
              <w:t>Feasibility study</w:t>
            </w:r>
          </w:p>
          <w:p w14:paraId="15523CCD" w14:textId="77777777" w:rsidR="00846FD6" w:rsidRPr="00CE7F09" w:rsidRDefault="00B86AC3" w:rsidP="00846FD6">
            <w:pPr>
              <w:pStyle w:val="Tabellen-Inhalt"/>
              <w:rPr>
                <w:lang w:val="en-US"/>
              </w:rPr>
            </w:pPr>
            <w:sdt>
              <w:sdtPr>
                <w:rPr>
                  <w:lang w:val="en-US"/>
                </w:rPr>
                <w:id w:val="1790468043"/>
                <w14:checkbox>
                  <w14:checked w14:val="0"/>
                  <w14:checkedState w14:val="2612" w14:font="MS Gothic"/>
                  <w14:uncheckedState w14:val="2610" w14:font="MS Gothic"/>
                </w14:checkbox>
              </w:sdtPr>
              <w:sdtEndPr/>
              <w:sdtContent>
                <w:r w:rsidR="00846FD6" w:rsidRPr="00CE7F09">
                  <w:rPr>
                    <w:rFonts w:ascii="MS Gothic" w:eastAsia="MS Gothic" w:hAnsi="MS Gothic" w:hint="eastAsia"/>
                    <w:lang w:val="en-US"/>
                  </w:rPr>
                  <w:t xml:space="preserve">☐ </w:t>
                </w:r>
              </w:sdtContent>
            </w:sdt>
            <w:r w:rsidR="00846FD6" w:rsidRPr="00CE7F09">
              <w:rPr>
                <w:lang w:val="en-US"/>
              </w:rPr>
              <w:t>Accompanying research and development</w:t>
            </w:r>
          </w:p>
        </w:tc>
      </w:tr>
      <w:tr w:rsidR="00846FD6" w:rsidRPr="00B86AC3" w14:paraId="5FDE2684" w14:textId="77777777" w:rsidTr="003F6F21">
        <w:trPr>
          <w:trHeight w:val="454"/>
        </w:trPr>
        <w:tc>
          <w:tcPr>
            <w:tcW w:w="2169" w:type="dxa"/>
            <w:tcBorders>
              <w:top w:val="single" w:sz="4" w:space="0" w:color="000000" w:themeColor="text1"/>
              <w:bottom w:val="single" w:sz="4" w:space="0" w:color="000000" w:themeColor="text1"/>
            </w:tcBorders>
            <w:shd w:val="clear" w:color="auto" w:fill="FFFFFF" w:themeFill="background1"/>
            <w:vAlign w:val="center"/>
          </w:tcPr>
          <w:p w14:paraId="2537659F" w14:textId="77777777" w:rsidR="00846FD6" w:rsidRPr="001A4D06" w:rsidRDefault="00846FD6" w:rsidP="00846FD6">
            <w:pPr>
              <w:pStyle w:val="Tabellen-Inhalt"/>
            </w:pPr>
            <w:r>
              <w:t xml:space="preserve">Corresponding project in </w:t>
            </w:r>
            <w:r w:rsidRPr="003F6F21">
              <w:t>Module 2</w:t>
            </w:r>
          </w:p>
        </w:tc>
        <w:tc>
          <w:tcPr>
            <w:tcW w:w="7654" w:type="dxa"/>
            <w:tcBorders>
              <w:top w:val="single" w:sz="4" w:space="0" w:color="000000" w:themeColor="text1"/>
              <w:bottom w:val="single" w:sz="4" w:space="0" w:color="000000" w:themeColor="text1"/>
            </w:tcBorders>
            <w:shd w:val="clear" w:color="auto" w:fill="FFFFFF" w:themeFill="background1"/>
            <w:noWrap/>
            <w:vAlign w:val="center"/>
          </w:tcPr>
          <w:p w14:paraId="59424F04" w14:textId="77777777" w:rsidR="00846FD6" w:rsidRPr="00CE7F09" w:rsidRDefault="00846FD6" w:rsidP="00846FD6">
            <w:pPr>
              <w:pStyle w:val="Tabellen-Inhalt"/>
              <w:rPr>
                <w:lang w:val="en-US"/>
              </w:rPr>
            </w:pPr>
            <w:r w:rsidRPr="00CE7F09">
              <w:rPr>
                <w:lang w:val="en-US"/>
              </w:rPr>
              <w:t>☐No / ☐Yes, if applicable Project name:</w:t>
            </w:r>
          </w:p>
        </w:tc>
      </w:tr>
      <w:tr w:rsidR="00846FD6" w:rsidRPr="001A4D06" w14:paraId="612483AC"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68787C87" w14:textId="77777777" w:rsidR="00846FD6" w:rsidRPr="00CE7F09" w:rsidRDefault="00846FD6" w:rsidP="00846FD6">
            <w:pPr>
              <w:pStyle w:val="Tabellen-Inhalt"/>
              <w:rPr>
                <w:lang w:val="en-US"/>
              </w:rPr>
            </w:pPr>
            <w:r w:rsidRPr="00CE7F09">
              <w:rPr>
                <w:lang w:val="en-US"/>
              </w:rPr>
              <w:t>Country and location of project implementation</w:t>
            </w:r>
          </w:p>
        </w:tc>
        <w:tc>
          <w:tcPr>
            <w:tcW w:w="7654" w:type="dxa"/>
            <w:tcBorders>
              <w:top w:val="single" w:sz="4" w:space="0" w:color="000000" w:themeColor="text1"/>
              <w:bottom w:val="single" w:sz="4" w:space="0" w:color="000000" w:themeColor="text1"/>
            </w:tcBorders>
            <w:shd w:val="clear" w:color="auto" w:fill="auto"/>
            <w:noWrap/>
            <w:vAlign w:val="center"/>
          </w:tcPr>
          <w:p w14:paraId="714E3A6E" w14:textId="77777777" w:rsidR="00846FD6" w:rsidRPr="001A4D06" w:rsidRDefault="00846FD6" w:rsidP="00846FD6">
            <w:pPr>
              <w:pStyle w:val="Tabellen-Inhalt"/>
            </w:pPr>
            <w:r>
              <w:t>&lt;XX&gt;</w:t>
            </w:r>
          </w:p>
        </w:tc>
      </w:tr>
      <w:tr w:rsidR="00846FD6" w:rsidRPr="001A4D06" w14:paraId="101D5FED"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50DC451C" w14:textId="77777777" w:rsidR="00846FD6" w:rsidRDefault="00846FD6" w:rsidP="00846FD6">
            <w:pPr>
              <w:pStyle w:val="Tabellen-Inhalt"/>
            </w:pPr>
            <w:r>
              <w:t>Project description, summary</w:t>
            </w:r>
          </w:p>
        </w:tc>
        <w:tc>
          <w:tcPr>
            <w:tcW w:w="7654" w:type="dxa"/>
            <w:tcBorders>
              <w:top w:val="single" w:sz="4" w:space="0" w:color="000000" w:themeColor="text1"/>
              <w:bottom w:val="single" w:sz="4" w:space="0" w:color="000000" w:themeColor="text1"/>
            </w:tcBorders>
            <w:shd w:val="clear" w:color="auto" w:fill="auto"/>
            <w:noWrap/>
            <w:vAlign w:val="center"/>
          </w:tcPr>
          <w:p w14:paraId="2D542508" w14:textId="77777777" w:rsidR="00846FD6" w:rsidRPr="001A4D06" w:rsidRDefault="00846FD6" w:rsidP="00846FD6">
            <w:pPr>
              <w:pStyle w:val="Tabellen-Inhalt"/>
            </w:pPr>
            <w:r>
              <w:t>&lt;XX&gt;</w:t>
            </w:r>
          </w:p>
        </w:tc>
      </w:tr>
      <w:tr w:rsidR="00846FD6" w:rsidRPr="001A4D06" w14:paraId="28C637A2"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51F5CD88" w14:textId="77777777" w:rsidR="00846FD6" w:rsidRDefault="00846FD6" w:rsidP="00846FD6">
            <w:pPr>
              <w:pStyle w:val="Tabellen-Inhalt"/>
            </w:pPr>
            <w:r w:rsidRPr="003F6F21">
              <w:t xml:space="preserve">Project costs </w:t>
            </w:r>
          </w:p>
        </w:tc>
        <w:tc>
          <w:tcPr>
            <w:tcW w:w="7654" w:type="dxa"/>
            <w:tcBorders>
              <w:top w:val="single" w:sz="4" w:space="0" w:color="000000" w:themeColor="text1"/>
              <w:bottom w:val="single" w:sz="4" w:space="0" w:color="000000" w:themeColor="text1"/>
            </w:tcBorders>
            <w:shd w:val="clear" w:color="auto" w:fill="auto"/>
            <w:noWrap/>
            <w:vAlign w:val="center"/>
          </w:tcPr>
          <w:p w14:paraId="5DDAAA5A" w14:textId="77777777" w:rsidR="00846FD6" w:rsidRPr="001A4D06" w:rsidRDefault="00846FD6" w:rsidP="00846FD6">
            <w:pPr>
              <w:pStyle w:val="Tabellen-Inhalt"/>
            </w:pPr>
            <w:r>
              <w:t>&lt;nnn&gt; T€</w:t>
            </w:r>
          </w:p>
        </w:tc>
      </w:tr>
      <w:tr w:rsidR="00846FD6" w:rsidRPr="001A4D06" w14:paraId="62D7C26C"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5750FBC5" w14:textId="77777777" w:rsidR="00846FD6" w:rsidRPr="003F6F21" w:rsidRDefault="00846FD6" w:rsidP="00846FD6">
            <w:pPr>
              <w:pStyle w:val="Tabellen-Inhalt"/>
            </w:pPr>
            <w:r w:rsidRPr="003F6F21">
              <w:t>Funding amount</w:t>
            </w:r>
          </w:p>
        </w:tc>
        <w:tc>
          <w:tcPr>
            <w:tcW w:w="7654" w:type="dxa"/>
            <w:tcBorders>
              <w:top w:val="single" w:sz="4" w:space="0" w:color="000000" w:themeColor="text1"/>
              <w:bottom w:val="single" w:sz="4" w:space="0" w:color="000000" w:themeColor="text1"/>
            </w:tcBorders>
            <w:shd w:val="clear" w:color="auto" w:fill="auto"/>
            <w:noWrap/>
            <w:vAlign w:val="center"/>
          </w:tcPr>
          <w:p w14:paraId="58D79E10" w14:textId="77777777" w:rsidR="00846FD6" w:rsidRDefault="00846FD6" w:rsidP="00846FD6">
            <w:pPr>
              <w:pStyle w:val="Tabellen-Inhalt"/>
            </w:pPr>
            <w:r>
              <w:t>&lt;nnn&gt; T€</w:t>
            </w:r>
          </w:p>
        </w:tc>
      </w:tr>
      <w:tr w:rsidR="00846FD6" w:rsidRPr="001A4D06" w14:paraId="0CEB3DBA"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0A4A97AF" w14:textId="77777777" w:rsidR="00846FD6" w:rsidRDefault="00846FD6" w:rsidP="00846FD6">
            <w:pPr>
              <w:pStyle w:val="Tabellen-Inhalt"/>
            </w:pPr>
            <w:r>
              <w:t>Project duration</w:t>
            </w:r>
          </w:p>
        </w:tc>
        <w:tc>
          <w:tcPr>
            <w:tcW w:w="7654" w:type="dxa"/>
            <w:tcBorders>
              <w:top w:val="single" w:sz="4" w:space="0" w:color="000000" w:themeColor="text1"/>
              <w:bottom w:val="single" w:sz="4" w:space="0" w:color="000000" w:themeColor="text1"/>
            </w:tcBorders>
            <w:shd w:val="clear" w:color="auto" w:fill="auto"/>
            <w:noWrap/>
            <w:vAlign w:val="center"/>
          </w:tcPr>
          <w:p w14:paraId="6AA9BE02" w14:textId="77777777" w:rsidR="00846FD6" w:rsidRPr="001A4D06" w:rsidRDefault="00846FD6" w:rsidP="00846FD6">
            <w:pPr>
              <w:pStyle w:val="Tabellen-Inhalt"/>
            </w:pPr>
            <w:r>
              <w:t>&lt;Start date&gt; - &lt;End date&gt;</w:t>
            </w:r>
          </w:p>
        </w:tc>
      </w:tr>
      <w:tr w:rsidR="00846FD6" w:rsidRPr="001A4D06" w14:paraId="4C5D20DE"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37ABCABC" w14:textId="77777777" w:rsidR="00846FD6" w:rsidRDefault="00846FD6" w:rsidP="00846FD6">
            <w:pPr>
              <w:pStyle w:val="Tabellen-Inhalt"/>
            </w:pPr>
            <w:r>
              <w:t>Commissioning of the investment</w:t>
            </w:r>
          </w:p>
        </w:tc>
        <w:tc>
          <w:tcPr>
            <w:tcW w:w="7654" w:type="dxa"/>
            <w:tcBorders>
              <w:top w:val="single" w:sz="4" w:space="0" w:color="000000" w:themeColor="text1"/>
              <w:bottom w:val="single" w:sz="4" w:space="0" w:color="000000" w:themeColor="text1"/>
            </w:tcBorders>
            <w:shd w:val="clear" w:color="auto" w:fill="auto"/>
            <w:noWrap/>
            <w:vAlign w:val="center"/>
          </w:tcPr>
          <w:p w14:paraId="548D50AF" w14:textId="77777777" w:rsidR="00846FD6" w:rsidRDefault="00846FD6" w:rsidP="00846FD6">
            <w:pPr>
              <w:pStyle w:val="Tabellen-Inhalt"/>
            </w:pPr>
            <w:r>
              <w:t>&lt;Date&gt;</w:t>
            </w:r>
          </w:p>
        </w:tc>
      </w:tr>
      <w:tr w:rsidR="00846FD6" w:rsidRPr="001A4D06" w14:paraId="4FE515C7" w14:textId="77777777" w:rsidTr="003F6F21">
        <w:trPr>
          <w:trHeight w:val="454"/>
        </w:trPr>
        <w:tc>
          <w:tcPr>
            <w:tcW w:w="2169" w:type="dxa"/>
            <w:tcBorders>
              <w:top w:val="single" w:sz="4" w:space="0" w:color="000000" w:themeColor="text1"/>
            </w:tcBorders>
            <w:shd w:val="clear" w:color="auto" w:fill="auto"/>
            <w:vAlign w:val="center"/>
          </w:tcPr>
          <w:p w14:paraId="2BC2AF94" w14:textId="77777777" w:rsidR="00846FD6" w:rsidRDefault="00846FD6" w:rsidP="00846FD6">
            <w:pPr>
              <w:pStyle w:val="Tabellen-Inhalt"/>
            </w:pPr>
          </w:p>
        </w:tc>
        <w:tc>
          <w:tcPr>
            <w:tcW w:w="7654" w:type="dxa"/>
            <w:tcBorders>
              <w:top w:val="single" w:sz="4" w:space="0" w:color="000000" w:themeColor="text1"/>
            </w:tcBorders>
            <w:shd w:val="clear" w:color="auto" w:fill="auto"/>
            <w:noWrap/>
            <w:vAlign w:val="center"/>
          </w:tcPr>
          <w:p w14:paraId="66D68CD1" w14:textId="77777777" w:rsidR="00846FD6" w:rsidRPr="001A4D06" w:rsidRDefault="00846FD6" w:rsidP="00846FD6">
            <w:pPr>
              <w:pStyle w:val="Tabellen-Inhalt"/>
            </w:pPr>
          </w:p>
        </w:tc>
      </w:tr>
    </w:tbl>
    <w:p w14:paraId="228143B1" w14:textId="77777777" w:rsidR="003F6F21" w:rsidRDefault="003F6F21" w:rsidP="003F6F21"/>
    <w:p w14:paraId="540EB351" w14:textId="77777777" w:rsidR="003F6F21" w:rsidRDefault="003F6F21" w:rsidP="003F6F21"/>
    <w:p w14:paraId="53021858" w14:textId="67938D87" w:rsidR="003F6F21" w:rsidRPr="00CE7F09" w:rsidRDefault="003F6F21" w:rsidP="00E74969">
      <w:pPr>
        <w:pBdr>
          <w:top w:val="single" w:sz="4" w:space="1" w:color="auto"/>
          <w:left w:val="single" w:sz="4" w:space="4" w:color="auto"/>
          <w:bottom w:val="single" w:sz="4" w:space="1" w:color="auto"/>
          <w:right w:val="single" w:sz="4" w:space="4" w:color="auto"/>
        </w:pBdr>
        <w:spacing w:after="0" w:line="240" w:lineRule="auto"/>
        <w:rPr>
          <w:i/>
          <w:color w:val="0070C0"/>
          <w:sz w:val="22"/>
          <w:lang w:val="en-US"/>
        </w:rPr>
      </w:pPr>
      <w:r w:rsidRPr="00CE7F09">
        <w:rPr>
          <w:i/>
          <w:color w:val="0070C0"/>
          <w:sz w:val="22"/>
          <w:lang w:val="en-US"/>
        </w:rPr>
        <w:t xml:space="preserve">Notes on completing the document template: The project </w:t>
      </w:r>
      <w:r w:rsidR="00B86AC3">
        <w:rPr>
          <w:i/>
          <w:color w:val="0070C0"/>
          <w:sz w:val="22"/>
          <w:lang w:val="en-US"/>
        </w:rPr>
        <w:t>proposal</w:t>
      </w:r>
      <w:r w:rsidRPr="00CE7F09">
        <w:rPr>
          <w:i/>
          <w:color w:val="0070C0"/>
          <w:sz w:val="22"/>
          <w:lang w:val="en-US"/>
        </w:rPr>
        <w:t xml:space="preserve"> should not exceed 25 pages (font size 11), plus the cover sheet and appendices. The</w:t>
      </w:r>
      <w:r w:rsidR="00B86AC3">
        <w:rPr>
          <w:i/>
          <w:color w:val="0070C0"/>
          <w:sz w:val="22"/>
          <w:lang w:val="en-US"/>
        </w:rPr>
        <w:t xml:space="preserve"> proposal</w:t>
      </w:r>
      <w:r w:rsidRPr="00CE7F09">
        <w:rPr>
          <w:i/>
          <w:color w:val="0070C0"/>
          <w:sz w:val="22"/>
          <w:lang w:val="en-US"/>
        </w:rPr>
        <w:t xml:space="preserve"> should address the eligibility requirements (Section 7 of the funding guidelines) and the content specified as mandatory (Section 10.3.1 of the funding guidelines). You are welcome to add any further points that you consider relevant to the evaluation of your </w:t>
      </w:r>
      <w:r w:rsidR="00B86AC3">
        <w:rPr>
          <w:i/>
          <w:color w:val="0070C0"/>
          <w:sz w:val="22"/>
          <w:lang w:val="en-US"/>
        </w:rPr>
        <w:t>proposal</w:t>
      </w:r>
      <w:r w:rsidRPr="00CE7F09">
        <w:rPr>
          <w:i/>
          <w:color w:val="0070C0"/>
          <w:sz w:val="22"/>
          <w:lang w:val="en-US"/>
        </w:rPr>
        <w:t>.</w:t>
      </w:r>
    </w:p>
    <w:p w14:paraId="126CD3B8" w14:textId="77777777" w:rsidR="00E74969" w:rsidRPr="00CE7F09" w:rsidRDefault="00E74969" w:rsidP="00E74969">
      <w:pPr>
        <w:pBdr>
          <w:top w:val="single" w:sz="4" w:space="1" w:color="auto"/>
          <w:left w:val="single" w:sz="4" w:space="4" w:color="auto"/>
          <w:bottom w:val="single" w:sz="4" w:space="1" w:color="auto"/>
          <w:right w:val="single" w:sz="4" w:space="4" w:color="auto"/>
        </w:pBdr>
        <w:spacing w:after="0" w:line="240" w:lineRule="auto"/>
        <w:rPr>
          <w:i/>
          <w:color w:val="0070C0"/>
          <w:sz w:val="22"/>
          <w:lang w:val="en-US"/>
        </w:rPr>
      </w:pPr>
    </w:p>
    <w:p w14:paraId="7402F4F6" w14:textId="4A05FBA7" w:rsidR="003F6F21" w:rsidRPr="00CE7F09" w:rsidRDefault="003F6F21" w:rsidP="00E74969">
      <w:pPr>
        <w:pBdr>
          <w:top w:val="single" w:sz="4" w:space="1" w:color="auto"/>
          <w:left w:val="single" w:sz="4" w:space="4" w:color="auto"/>
          <w:bottom w:val="single" w:sz="4" w:space="1" w:color="auto"/>
          <w:right w:val="single" w:sz="4" w:space="4" w:color="auto"/>
        </w:pBdr>
        <w:spacing w:after="0" w:line="240" w:lineRule="auto"/>
        <w:rPr>
          <w:b/>
          <w:i/>
          <w:color w:val="0070C0"/>
          <w:sz w:val="22"/>
          <w:u w:val="single"/>
          <w:lang w:val="en-US"/>
        </w:rPr>
      </w:pPr>
      <w:r w:rsidRPr="00CE7F09">
        <w:rPr>
          <w:b/>
          <w:i/>
          <w:color w:val="0070C0"/>
          <w:sz w:val="22"/>
          <w:u w:val="single"/>
          <w:lang w:val="en-US"/>
        </w:rPr>
        <w:t xml:space="preserve">Passages in blue are filling aids and </w:t>
      </w:r>
      <w:r w:rsidR="00DB657E" w:rsidRPr="00CE7F09">
        <w:rPr>
          <w:b/>
          <w:i/>
          <w:color w:val="0070C0"/>
          <w:sz w:val="22"/>
          <w:u w:val="single"/>
          <w:lang w:val="en-US"/>
        </w:rPr>
        <w:t xml:space="preserve">can </w:t>
      </w:r>
      <w:r w:rsidR="0079714A" w:rsidRPr="00CE7F09">
        <w:rPr>
          <w:b/>
          <w:i/>
          <w:color w:val="0070C0"/>
          <w:sz w:val="22"/>
          <w:u w:val="single"/>
          <w:lang w:val="en-US"/>
        </w:rPr>
        <w:t xml:space="preserve">be deleted </w:t>
      </w:r>
      <w:r w:rsidRPr="00CE7F09">
        <w:rPr>
          <w:b/>
          <w:i/>
          <w:color w:val="0070C0"/>
          <w:sz w:val="22"/>
          <w:u w:val="single"/>
          <w:lang w:val="en-US"/>
        </w:rPr>
        <w:t xml:space="preserve">in the final </w:t>
      </w:r>
      <w:r w:rsidR="00B86AC3">
        <w:rPr>
          <w:b/>
          <w:i/>
          <w:color w:val="0070C0"/>
          <w:sz w:val="22"/>
          <w:u w:val="single"/>
          <w:lang w:val="en-US"/>
        </w:rPr>
        <w:t>proposal</w:t>
      </w:r>
      <w:r w:rsidRPr="00CE7F09">
        <w:rPr>
          <w:b/>
          <w:i/>
          <w:color w:val="0070C0"/>
          <w:sz w:val="22"/>
          <w:u w:val="single"/>
          <w:lang w:val="en-US"/>
        </w:rPr>
        <w:t>.</w:t>
      </w:r>
    </w:p>
    <w:p w14:paraId="307C6745" w14:textId="77777777" w:rsidR="007044D9" w:rsidRPr="00CE7F09" w:rsidRDefault="007044D9" w:rsidP="007044D9">
      <w:pPr>
        <w:rPr>
          <w:lang w:val="en-US"/>
        </w:rPr>
        <w:sectPr w:rsidR="007044D9" w:rsidRPr="00CE7F09" w:rsidSect="00C46B0F">
          <w:headerReference w:type="default" r:id="rId11"/>
          <w:footerReference w:type="default" r:id="rId12"/>
          <w:headerReference w:type="first" r:id="rId13"/>
          <w:type w:val="continuous"/>
          <w:pgSz w:w="11906" w:h="16838" w:code="9"/>
          <w:pgMar w:top="1985" w:right="1134" w:bottom="1701" w:left="1134" w:header="1701" w:footer="567" w:gutter="0"/>
          <w:pgNumType w:fmt="upperLetter" w:chapStyle="1"/>
          <w:cols w:space="708"/>
          <w:titlePg/>
          <w:docGrid w:linePitch="360"/>
        </w:sectPr>
      </w:pPr>
      <w:bookmarkStart w:id="0" w:name="_Toc484695129"/>
      <w:bookmarkStart w:id="1" w:name="_Toc485641906"/>
      <w:bookmarkStart w:id="2" w:name="_Toc89423375"/>
      <w:bookmarkStart w:id="3" w:name="_Toc89425090"/>
      <w:bookmarkStart w:id="4" w:name="_Toc89865952"/>
    </w:p>
    <w:bookmarkStart w:id="5" w:name="_Toc95982709"/>
    <w:p w14:paraId="2F929D1B" w14:textId="77777777" w:rsidR="00C46B0F" w:rsidRPr="00CE7F09" w:rsidRDefault="00A82F02" w:rsidP="00CB57B1">
      <w:pPr>
        <w:rPr>
          <w:lang w:val="en-US"/>
        </w:rPr>
        <w:sectPr w:rsidR="00C46B0F" w:rsidRPr="00CE7F09" w:rsidSect="00C46B0F">
          <w:headerReference w:type="default" r:id="rId14"/>
          <w:headerReference w:type="first" r:id="rId15"/>
          <w:footerReference w:type="first" r:id="rId16"/>
          <w:pgSz w:w="11906" w:h="16838" w:code="9"/>
          <w:pgMar w:top="1985" w:right="1134" w:bottom="1701" w:left="1134" w:header="709" w:footer="567" w:gutter="0"/>
          <w:pgNumType w:start="0"/>
          <w:cols w:space="708"/>
          <w:docGrid w:linePitch="360"/>
        </w:sectPr>
      </w:pPr>
      <w:r>
        <w:rPr>
          <w:noProof/>
          <w:lang w:eastAsia="de-DE"/>
        </w:rPr>
        <w:lastRenderedPageBreak/>
        <mc:AlternateContent>
          <mc:Choice Requires="wps">
            <w:drawing>
              <wp:anchor distT="0" distB="0" distL="114300" distR="114300" simplePos="0" relativeHeight="251662336" behindDoc="0" locked="0" layoutInCell="1" allowOverlap="1" wp14:anchorId="0055F780" wp14:editId="7D049002">
                <wp:simplePos x="0" y="0"/>
                <wp:positionH relativeFrom="margin">
                  <wp:align>left</wp:align>
                </wp:positionH>
                <wp:positionV relativeFrom="bottomMargin">
                  <wp:posOffset>-7974581</wp:posOffset>
                </wp:positionV>
                <wp:extent cx="6274800" cy="8181960"/>
                <wp:effectExtent l="0" t="0" r="0" b="0"/>
                <wp:wrapNone/>
                <wp:docPr id="1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4800" cy="8181960"/>
                        </a:xfrm>
                        <a:prstGeom prst="rect">
                          <a:avLst/>
                        </a:prstGeom>
                        <a:noFill/>
                        <a:ln w="9525">
                          <a:noFill/>
                          <a:miter lim="800000"/>
                          <a:headEnd/>
                          <a:tailEnd/>
                        </a:ln>
                      </wps:spPr>
                      <wps:txbx>
                        <w:txbxContent>
                          <w:p w14:paraId="537A754D" w14:textId="77777777" w:rsidR="00C46B0F" w:rsidRPr="002F29AD" w:rsidRDefault="00C46B0F" w:rsidP="00986AA8">
                            <w:pPr>
                              <w:pStyle w:val="berschrift3"/>
                              <w:numPr>
                                <w:ilvl w:val="0"/>
                                <w:numId w:val="0"/>
                              </w:numPr>
                              <w:rPr>
                                <w:sz w:val="16"/>
                                <w:szCs w:val="16"/>
                              </w:rPr>
                            </w:pPr>
                            <w:r>
                              <w:rPr>
                                <w:sz w:val="17"/>
                                <w:szCs w:val="17"/>
                              </w:rPr>
                              <w:br/>
                            </w:r>
                          </w:p>
                        </w:txbxContent>
                      </wps:txbx>
                      <wps:bodyPr rot="0" vert="horz" wrap="square" lIns="91440" tIns="45720" rIns="91440" bIns="4572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0055F780" id="_x0000_t202" coordsize="21600,21600" o:spt="202" path="m,l,21600r21600,l21600,xe">
                <v:stroke joinstyle="miter"/>
                <v:path gradientshapeok="t" o:connecttype="rect"/>
              </v:shapetype>
              <v:shape id="Textfeld 2" o:spid="_x0000_s1026" type="#_x0000_t202" style="position:absolute;margin-left:0;margin-top:-627.9pt;width:494.1pt;height:644.2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bottom-margin-area;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" filled="f" stroked="f">
                <v:textbox>
                  <w:txbxContent>
                    <w:p w14:paraId="537A754D" w14:textId="77777777" w:rsidR="00C46B0F" w:rsidRPr="002F29AD" w:rsidRDefault="00C46B0F" w:rsidP="00986AA8">
                      <w:pPr>
                        <w:pStyle w:val="berschrift3"/>
                        <w:numPr>
                          <w:ilvl w:val="0"/>
                          <w:numId w:val="0"/>
                        </w:numPr>
                        <w:rPr>
                          <w:sz w:val="16"/>
                          <w:szCs w:val="16"/>
                        </w:rPr>
                      </w:pPr>
                      <w:r>
                        <w:rPr>
                          <w:sz w:val="17"/>
                          <w:szCs w:val="17"/>
                        </w:rPr>
                        <w:br/>
                      </w:r>
                    </w:p>
                  </w:txbxContent>
                </v:textbox>
                <w10:wrap anchorx="margin" anchory="margin"/>
              </v:shape>
            </w:pict>
          </mc:Fallback>
        </mc:AlternateContent>
      </w:r>
      <w:r w:rsidR="00CB57B1" w:rsidRPr="00CE7F09">
        <w:rPr>
          <w:lang w:val="en-US"/>
        </w:rPr>
        <w:br w:type="page"/>
      </w:r>
    </w:p>
    <w:p w14:paraId="26A1E2E3" w14:textId="77777777" w:rsidR="009968B4" w:rsidRDefault="009968B4" w:rsidP="00827941">
      <w:pPr>
        <w:pStyle w:val="berschrift3"/>
        <w:numPr>
          <w:ilvl w:val="0"/>
          <w:numId w:val="0"/>
        </w:numPr>
        <w:ind w:left="426" w:hanging="426"/>
      </w:pPr>
      <w:bookmarkStart w:id="6" w:name="_Toc207811712"/>
      <w:r>
        <w:lastRenderedPageBreak/>
        <w:t>Content</w:t>
      </w:r>
      <w:bookmarkEnd w:id="5"/>
      <w:bookmarkEnd w:id="6"/>
    </w:p>
    <w:p w14:paraId="2B89DC48" w14:textId="432531A5" w:rsidR="00DE407F" w:rsidRDefault="00BB417E">
      <w:pPr>
        <w:pStyle w:val="Verzeichnis1"/>
        <w:rPr>
          <w:rFonts w:asciiTheme="minorHAnsi" w:eastAsiaTheme="minorEastAsia" w:hAnsiTheme="minorHAnsi" w:cstheme="minorBidi"/>
          <w:b w:val="0"/>
          <w:color w:val="auto"/>
          <w:szCs w:val="22"/>
          <w:lang w:eastAsia="de-DE"/>
        </w:rPr>
      </w:pPr>
      <w:r>
        <w:fldChar w:fldCharType="begin"/>
      </w:r>
      <w:r>
        <w:instrText xml:space="preserve"> TOC \h \z \u \t "Überschrift 3;1;Überschrift 4;2;Überschrift 5;3" </w:instrText>
      </w:r>
      <w:r>
        <w:fldChar w:fldCharType="separate"/>
      </w:r>
      <w:hyperlink w:anchor="_Toc207811712" w:history="1">
        <w:r w:rsidR="00DE407F" w:rsidRPr="00725905">
          <w:rPr>
            <w:rStyle w:val="Hyperlink"/>
          </w:rPr>
          <w:t>Content</w:t>
        </w:r>
        <w:r w:rsidR="00DE407F">
          <w:rPr>
            <w:webHidden/>
          </w:rPr>
          <w:tab/>
        </w:r>
        <w:r w:rsidR="00DE407F">
          <w:rPr>
            <w:webHidden/>
          </w:rPr>
          <w:fldChar w:fldCharType="begin"/>
        </w:r>
        <w:r w:rsidR="00DE407F">
          <w:rPr>
            <w:webHidden/>
          </w:rPr>
          <w:instrText xml:space="preserve"> PAGEREF _Toc207811712 \h </w:instrText>
        </w:r>
        <w:r w:rsidR="00DE407F">
          <w:rPr>
            <w:webHidden/>
          </w:rPr>
        </w:r>
        <w:r w:rsidR="00DE407F">
          <w:rPr>
            <w:webHidden/>
          </w:rPr>
          <w:fldChar w:fldCharType="separate"/>
        </w:r>
        <w:r w:rsidR="00912CBD">
          <w:rPr>
            <w:webHidden/>
          </w:rPr>
          <w:t>0</w:t>
        </w:r>
        <w:r w:rsidR="00DE407F">
          <w:rPr>
            <w:webHidden/>
          </w:rPr>
          <w:fldChar w:fldCharType="end"/>
        </w:r>
      </w:hyperlink>
    </w:p>
    <w:p w14:paraId="62D48A60" w14:textId="6ED8D90D" w:rsidR="00DE407F" w:rsidRDefault="00B86AC3">
      <w:pPr>
        <w:pStyle w:val="Verzeichnis1"/>
        <w:rPr>
          <w:rFonts w:asciiTheme="minorHAnsi" w:eastAsiaTheme="minorEastAsia" w:hAnsiTheme="minorHAnsi" w:cstheme="minorBidi"/>
          <w:b w:val="0"/>
          <w:color w:val="auto"/>
          <w:szCs w:val="22"/>
          <w:lang w:eastAsia="de-DE"/>
        </w:rPr>
      </w:pPr>
      <w:hyperlink w:anchor="_Toc207811713" w:history="1">
        <w:r w:rsidR="00DE407F" w:rsidRPr="00725905">
          <w:rPr>
            <w:rStyle w:val="Hyperlink"/>
          </w:rPr>
          <w:t>1</w:t>
        </w:r>
        <w:r w:rsidR="00DE407F">
          <w:rPr>
            <w:rFonts w:asciiTheme="minorHAnsi" w:eastAsiaTheme="minorEastAsia" w:hAnsiTheme="minorHAnsi" w:cstheme="minorBidi"/>
            <w:b w:val="0"/>
            <w:color w:val="auto"/>
            <w:szCs w:val="22"/>
            <w:lang w:eastAsia="de-DE"/>
          </w:rPr>
          <w:tab/>
        </w:r>
        <w:r w:rsidR="00DE407F" w:rsidRPr="00725905">
          <w:rPr>
            <w:rStyle w:val="Hyperlink"/>
          </w:rPr>
          <w:t>Description of the planned project</w:t>
        </w:r>
        <w:r w:rsidR="00DE407F">
          <w:rPr>
            <w:webHidden/>
          </w:rPr>
          <w:tab/>
        </w:r>
        <w:r w:rsidR="00DE407F">
          <w:rPr>
            <w:webHidden/>
          </w:rPr>
          <w:fldChar w:fldCharType="begin"/>
        </w:r>
        <w:r w:rsidR="00DE407F">
          <w:rPr>
            <w:webHidden/>
          </w:rPr>
          <w:instrText xml:space="preserve"> PAGEREF _Toc207811713 \h </w:instrText>
        </w:r>
        <w:r w:rsidR="00DE407F">
          <w:rPr>
            <w:webHidden/>
          </w:rPr>
        </w:r>
        <w:r w:rsidR="00DE407F">
          <w:rPr>
            <w:webHidden/>
          </w:rPr>
          <w:fldChar w:fldCharType="separate"/>
        </w:r>
        <w:r w:rsidR="00912CBD">
          <w:rPr>
            <w:webHidden/>
          </w:rPr>
          <w:t>1</w:t>
        </w:r>
        <w:r w:rsidR="00DE407F">
          <w:rPr>
            <w:webHidden/>
          </w:rPr>
          <w:fldChar w:fldCharType="end"/>
        </w:r>
      </w:hyperlink>
    </w:p>
    <w:p w14:paraId="0ECD6503" w14:textId="1D595C04" w:rsidR="00DE407F" w:rsidRDefault="00B86AC3">
      <w:pPr>
        <w:pStyle w:val="Verzeichnis1"/>
        <w:rPr>
          <w:rFonts w:asciiTheme="minorHAnsi" w:eastAsiaTheme="minorEastAsia" w:hAnsiTheme="minorHAnsi" w:cstheme="minorBidi"/>
          <w:b w:val="0"/>
          <w:color w:val="auto"/>
          <w:szCs w:val="22"/>
          <w:lang w:eastAsia="de-DE"/>
        </w:rPr>
      </w:pPr>
      <w:hyperlink w:anchor="_Toc207811714" w:history="1">
        <w:r w:rsidR="00DE407F" w:rsidRPr="00725905">
          <w:rPr>
            <w:rStyle w:val="Hyperlink"/>
          </w:rPr>
          <w:t>2</w:t>
        </w:r>
        <w:r w:rsidR="00DE407F">
          <w:rPr>
            <w:rFonts w:asciiTheme="minorHAnsi" w:eastAsiaTheme="minorEastAsia" w:hAnsiTheme="minorHAnsi" w:cstheme="minorBidi"/>
            <w:b w:val="0"/>
            <w:color w:val="auto"/>
            <w:szCs w:val="22"/>
            <w:lang w:eastAsia="de-DE"/>
          </w:rPr>
          <w:tab/>
        </w:r>
        <w:r w:rsidR="00DE407F" w:rsidRPr="00725905">
          <w:rPr>
            <w:rStyle w:val="Hyperlink"/>
          </w:rPr>
          <w:t>Resource/financing plan</w:t>
        </w:r>
        <w:r w:rsidR="00DE407F">
          <w:rPr>
            <w:webHidden/>
          </w:rPr>
          <w:tab/>
        </w:r>
        <w:r w:rsidR="00DE407F">
          <w:rPr>
            <w:webHidden/>
          </w:rPr>
          <w:fldChar w:fldCharType="begin"/>
        </w:r>
        <w:r w:rsidR="00DE407F">
          <w:rPr>
            <w:webHidden/>
          </w:rPr>
          <w:instrText xml:space="preserve"> PAGEREF _Toc207811714 \h </w:instrText>
        </w:r>
        <w:r w:rsidR="00DE407F">
          <w:rPr>
            <w:webHidden/>
          </w:rPr>
        </w:r>
        <w:r w:rsidR="00DE407F">
          <w:rPr>
            <w:webHidden/>
          </w:rPr>
          <w:fldChar w:fldCharType="separate"/>
        </w:r>
        <w:r w:rsidR="00912CBD">
          <w:rPr>
            <w:webHidden/>
          </w:rPr>
          <w:t>1</w:t>
        </w:r>
        <w:r w:rsidR="00DE407F">
          <w:rPr>
            <w:webHidden/>
          </w:rPr>
          <w:fldChar w:fldCharType="end"/>
        </w:r>
      </w:hyperlink>
    </w:p>
    <w:p w14:paraId="78A8D949" w14:textId="2C436E64" w:rsidR="00DE407F" w:rsidRDefault="00B86AC3">
      <w:pPr>
        <w:pStyle w:val="Verzeichnis1"/>
        <w:rPr>
          <w:rFonts w:asciiTheme="minorHAnsi" w:eastAsiaTheme="minorEastAsia" w:hAnsiTheme="minorHAnsi" w:cstheme="minorBidi"/>
          <w:b w:val="0"/>
          <w:color w:val="auto"/>
          <w:szCs w:val="22"/>
          <w:lang w:eastAsia="de-DE"/>
        </w:rPr>
      </w:pPr>
      <w:hyperlink w:anchor="_Toc207811715" w:history="1">
        <w:r w:rsidR="00DE407F" w:rsidRPr="00725905">
          <w:rPr>
            <w:rStyle w:val="Hyperlink"/>
          </w:rPr>
          <w:t>3</w:t>
        </w:r>
        <w:r w:rsidR="00DE407F">
          <w:rPr>
            <w:rFonts w:asciiTheme="minorHAnsi" w:eastAsiaTheme="minorEastAsia" w:hAnsiTheme="minorHAnsi" w:cstheme="minorBidi"/>
            <w:b w:val="0"/>
            <w:color w:val="auto"/>
            <w:szCs w:val="22"/>
            <w:lang w:eastAsia="de-DE"/>
          </w:rPr>
          <w:tab/>
        </w:r>
        <w:r w:rsidR="00DE407F" w:rsidRPr="00725905">
          <w:rPr>
            <w:rStyle w:val="Hyperlink"/>
          </w:rPr>
          <w:t>Roles of the partners</w:t>
        </w:r>
        <w:r w:rsidR="00DE407F">
          <w:rPr>
            <w:webHidden/>
          </w:rPr>
          <w:tab/>
        </w:r>
        <w:r w:rsidR="00DE407F">
          <w:rPr>
            <w:webHidden/>
          </w:rPr>
          <w:fldChar w:fldCharType="begin"/>
        </w:r>
        <w:r w:rsidR="00DE407F">
          <w:rPr>
            <w:webHidden/>
          </w:rPr>
          <w:instrText xml:space="preserve"> PAGEREF _Toc207811715 \h </w:instrText>
        </w:r>
        <w:r w:rsidR="00DE407F">
          <w:rPr>
            <w:webHidden/>
          </w:rPr>
        </w:r>
        <w:r w:rsidR="00DE407F">
          <w:rPr>
            <w:webHidden/>
          </w:rPr>
          <w:fldChar w:fldCharType="separate"/>
        </w:r>
        <w:r w:rsidR="00912CBD">
          <w:rPr>
            <w:webHidden/>
          </w:rPr>
          <w:t>2</w:t>
        </w:r>
        <w:r w:rsidR="00DE407F">
          <w:rPr>
            <w:webHidden/>
          </w:rPr>
          <w:fldChar w:fldCharType="end"/>
        </w:r>
      </w:hyperlink>
    </w:p>
    <w:p w14:paraId="00A4C461" w14:textId="61F12565" w:rsidR="00DE407F" w:rsidRDefault="00B86AC3">
      <w:pPr>
        <w:pStyle w:val="Verzeichnis1"/>
        <w:rPr>
          <w:rFonts w:asciiTheme="minorHAnsi" w:eastAsiaTheme="minorEastAsia" w:hAnsiTheme="minorHAnsi" w:cstheme="minorBidi"/>
          <w:b w:val="0"/>
          <w:color w:val="auto"/>
          <w:szCs w:val="22"/>
          <w:lang w:eastAsia="de-DE"/>
        </w:rPr>
      </w:pPr>
      <w:hyperlink w:anchor="_Toc207811716" w:history="1">
        <w:r w:rsidR="00DE407F" w:rsidRPr="00725905">
          <w:rPr>
            <w:rStyle w:val="Hyperlink"/>
          </w:rPr>
          <w:t>4</w:t>
        </w:r>
        <w:r w:rsidR="00DE407F">
          <w:rPr>
            <w:rFonts w:asciiTheme="minorHAnsi" w:eastAsiaTheme="minorEastAsia" w:hAnsiTheme="minorHAnsi" w:cstheme="minorBidi"/>
            <w:b w:val="0"/>
            <w:color w:val="auto"/>
            <w:szCs w:val="22"/>
            <w:lang w:eastAsia="de-DE"/>
          </w:rPr>
          <w:tab/>
        </w:r>
        <w:r w:rsidR="00DE407F" w:rsidRPr="00725905">
          <w:rPr>
            <w:rStyle w:val="Hyperlink"/>
          </w:rPr>
          <w:t>Previous experience</w:t>
        </w:r>
        <w:r w:rsidR="00DE407F">
          <w:rPr>
            <w:webHidden/>
          </w:rPr>
          <w:tab/>
        </w:r>
        <w:r w:rsidR="00DE407F">
          <w:rPr>
            <w:webHidden/>
          </w:rPr>
          <w:fldChar w:fldCharType="begin"/>
        </w:r>
        <w:r w:rsidR="00DE407F">
          <w:rPr>
            <w:webHidden/>
          </w:rPr>
          <w:instrText xml:space="preserve"> PAGEREF _Toc207811716 \h </w:instrText>
        </w:r>
        <w:r w:rsidR="00DE407F">
          <w:rPr>
            <w:webHidden/>
          </w:rPr>
        </w:r>
        <w:r w:rsidR="00DE407F">
          <w:rPr>
            <w:webHidden/>
          </w:rPr>
          <w:fldChar w:fldCharType="separate"/>
        </w:r>
        <w:r w:rsidR="00912CBD">
          <w:rPr>
            <w:webHidden/>
          </w:rPr>
          <w:t>2</w:t>
        </w:r>
        <w:r w:rsidR="00DE407F">
          <w:rPr>
            <w:webHidden/>
          </w:rPr>
          <w:fldChar w:fldCharType="end"/>
        </w:r>
      </w:hyperlink>
    </w:p>
    <w:p w14:paraId="4C0E5E48" w14:textId="758CC754" w:rsidR="00DE407F" w:rsidRDefault="00B86AC3">
      <w:pPr>
        <w:pStyle w:val="Verzeichnis1"/>
        <w:rPr>
          <w:rFonts w:asciiTheme="minorHAnsi" w:eastAsiaTheme="minorEastAsia" w:hAnsiTheme="minorHAnsi" w:cstheme="minorBidi"/>
          <w:b w:val="0"/>
          <w:color w:val="auto"/>
          <w:szCs w:val="22"/>
          <w:lang w:eastAsia="de-DE"/>
        </w:rPr>
      </w:pPr>
      <w:hyperlink w:anchor="_Toc207811717" w:history="1">
        <w:r w:rsidR="00DE407F" w:rsidRPr="00725905">
          <w:rPr>
            <w:rStyle w:val="Hyperlink"/>
          </w:rPr>
          <w:t>5</w:t>
        </w:r>
        <w:r w:rsidR="00DE407F">
          <w:rPr>
            <w:rFonts w:asciiTheme="minorHAnsi" w:eastAsiaTheme="minorEastAsia" w:hAnsiTheme="minorHAnsi" w:cstheme="minorBidi"/>
            <w:b w:val="0"/>
            <w:color w:val="auto"/>
            <w:szCs w:val="22"/>
            <w:lang w:eastAsia="de-DE"/>
          </w:rPr>
          <w:tab/>
        </w:r>
        <w:r w:rsidR="00DE407F" w:rsidRPr="00725905">
          <w:rPr>
            <w:rStyle w:val="Hyperlink"/>
          </w:rPr>
          <w:t>Implementation of project planning</w:t>
        </w:r>
        <w:r w:rsidR="00DE407F">
          <w:rPr>
            <w:webHidden/>
          </w:rPr>
          <w:tab/>
        </w:r>
        <w:r w:rsidR="00DE407F">
          <w:rPr>
            <w:webHidden/>
          </w:rPr>
          <w:fldChar w:fldCharType="begin"/>
        </w:r>
        <w:r w:rsidR="00DE407F">
          <w:rPr>
            <w:webHidden/>
          </w:rPr>
          <w:instrText xml:space="preserve"> PAGEREF _Toc207811717 \h </w:instrText>
        </w:r>
        <w:r w:rsidR="00DE407F">
          <w:rPr>
            <w:webHidden/>
          </w:rPr>
        </w:r>
        <w:r w:rsidR="00DE407F">
          <w:rPr>
            <w:webHidden/>
          </w:rPr>
          <w:fldChar w:fldCharType="separate"/>
        </w:r>
        <w:r w:rsidR="00912CBD">
          <w:rPr>
            <w:webHidden/>
          </w:rPr>
          <w:t>3</w:t>
        </w:r>
        <w:r w:rsidR="00DE407F">
          <w:rPr>
            <w:webHidden/>
          </w:rPr>
          <w:fldChar w:fldCharType="end"/>
        </w:r>
      </w:hyperlink>
    </w:p>
    <w:p w14:paraId="5E43CDF7" w14:textId="7159A40E" w:rsidR="00DE407F" w:rsidRDefault="00B86AC3">
      <w:pPr>
        <w:pStyle w:val="Verzeichnis1"/>
        <w:rPr>
          <w:rFonts w:asciiTheme="minorHAnsi" w:eastAsiaTheme="minorEastAsia" w:hAnsiTheme="minorHAnsi" w:cstheme="minorBidi"/>
          <w:b w:val="0"/>
          <w:color w:val="auto"/>
          <w:szCs w:val="22"/>
          <w:lang w:eastAsia="de-DE"/>
        </w:rPr>
      </w:pPr>
      <w:hyperlink w:anchor="_Toc207811718" w:history="1">
        <w:r w:rsidR="00DE407F" w:rsidRPr="00725905">
          <w:rPr>
            <w:rStyle w:val="Hyperlink"/>
          </w:rPr>
          <w:t>6</w:t>
        </w:r>
        <w:r w:rsidR="00DE407F">
          <w:rPr>
            <w:rFonts w:asciiTheme="minorHAnsi" w:eastAsiaTheme="minorEastAsia" w:hAnsiTheme="minorHAnsi" w:cstheme="minorBidi"/>
            <w:b w:val="0"/>
            <w:color w:val="auto"/>
            <w:szCs w:val="22"/>
            <w:lang w:eastAsia="de-DE"/>
          </w:rPr>
          <w:tab/>
        </w:r>
        <w:r w:rsidR="00DE407F" w:rsidRPr="00725905">
          <w:rPr>
            <w:rStyle w:val="Hyperlink"/>
          </w:rPr>
          <w:t>Use of the investment, exploitation of the results</w:t>
        </w:r>
        <w:r w:rsidR="00DE407F">
          <w:rPr>
            <w:webHidden/>
          </w:rPr>
          <w:tab/>
        </w:r>
        <w:r w:rsidR="00DE407F">
          <w:rPr>
            <w:webHidden/>
          </w:rPr>
          <w:fldChar w:fldCharType="begin"/>
        </w:r>
        <w:r w:rsidR="00DE407F">
          <w:rPr>
            <w:webHidden/>
          </w:rPr>
          <w:instrText xml:space="preserve"> PAGEREF _Toc207811718 \h </w:instrText>
        </w:r>
        <w:r w:rsidR="00DE407F">
          <w:rPr>
            <w:webHidden/>
          </w:rPr>
        </w:r>
        <w:r w:rsidR="00DE407F">
          <w:rPr>
            <w:webHidden/>
          </w:rPr>
          <w:fldChar w:fldCharType="separate"/>
        </w:r>
        <w:r w:rsidR="00912CBD">
          <w:rPr>
            <w:webHidden/>
          </w:rPr>
          <w:t>3</w:t>
        </w:r>
        <w:r w:rsidR="00DE407F">
          <w:rPr>
            <w:webHidden/>
          </w:rPr>
          <w:fldChar w:fldCharType="end"/>
        </w:r>
      </w:hyperlink>
    </w:p>
    <w:p w14:paraId="6A4171EB" w14:textId="19243C2C" w:rsidR="00DE407F" w:rsidRDefault="00B86AC3">
      <w:pPr>
        <w:pStyle w:val="Verzeichnis1"/>
        <w:rPr>
          <w:rFonts w:asciiTheme="minorHAnsi" w:eastAsiaTheme="minorEastAsia" w:hAnsiTheme="minorHAnsi" w:cstheme="minorBidi"/>
          <w:b w:val="0"/>
          <w:color w:val="auto"/>
          <w:szCs w:val="22"/>
          <w:lang w:eastAsia="de-DE"/>
        </w:rPr>
      </w:pPr>
      <w:hyperlink w:anchor="_Toc207811719" w:history="1">
        <w:r w:rsidR="00DE407F" w:rsidRPr="00725905">
          <w:rPr>
            <w:rStyle w:val="Hyperlink"/>
          </w:rPr>
          <w:t>7</w:t>
        </w:r>
        <w:r w:rsidR="00DE407F">
          <w:rPr>
            <w:rFonts w:asciiTheme="minorHAnsi" w:eastAsiaTheme="minorEastAsia" w:hAnsiTheme="minorHAnsi" w:cstheme="minorBidi"/>
            <w:b w:val="0"/>
            <w:color w:val="auto"/>
            <w:szCs w:val="22"/>
            <w:lang w:eastAsia="de-DE"/>
          </w:rPr>
          <w:tab/>
        </w:r>
        <w:r w:rsidR="00DE407F" w:rsidRPr="00725905">
          <w:rPr>
            <w:rStyle w:val="Hyperlink"/>
          </w:rPr>
          <w:t>Transformative impact and sustainability aspects in the country of implementation</w:t>
        </w:r>
        <w:r w:rsidR="00DE407F">
          <w:rPr>
            <w:webHidden/>
          </w:rPr>
          <w:tab/>
        </w:r>
        <w:r w:rsidR="00DE407F">
          <w:rPr>
            <w:webHidden/>
          </w:rPr>
          <w:fldChar w:fldCharType="begin"/>
        </w:r>
        <w:r w:rsidR="00DE407F">
          <w:rPr>
            <w:webHidden/>
          </w:rPr>
          <w:instrText xml:space="preserve"> PAGEREF _Toc207811719 \h </w:instrText>
        </w:r>
        <w:r w:rsidR="00DE407F">
          <w:rPr>
            <w:webHidden/>
          </w:rPr>
        </w:r>
        <w:r w:rsidR="00DE407F">
          <w:rPr>
            <w:webHidden/>
          </w:rPr>
          <w:fldChar w:fldCharType="separate"/>
        </w:r>
        <w:r w:rsidR="00912CBD">
          <w:rPr>
            <w:webHidden/>
          </w:rPr>
          <w:t>3</w:t>
        </w:r>
        <w:r w:rsidR="00DE407F">
          <w:rPr>
            <w:webHidden/>
          </w:rPr>
          <w:fldChar w:fldCharType="end"/>
        </w:r>
      </w:hyperlink>
    </w:p>
    <w:p w14:paraId="6BBC2181" w14:textId="17507E12" w:rsidR="00DE407F" w:rsidRDefault="00B86AC3">
      <w:pPr>
        <w:pStyle w:val="Verzeichnis1"/>
        <w:rPr>
          <w:rFonts w:asciiTheme="minorHAnsi" w:eastAsiaTheme="minorEastAsia" w:hAnsiTheme="minorHAnsi" w:cstheme="minorBidi"/>
          <w:b w:val="0"/>
          <w:color w:val="auto"/>
          <w:szCs w:val="22"/>
          <w:lang w:eastAsia="de-DE"/>
        </w:rPr>
      </w:pPr>
      <w:hyperlink w:anchor="_Toc207811720" w:history="1">
        <w:r w:rsidR="00DE407F" w:rsidRPr="00725905">
          <w:rPr>
            <w:rStyle w:val="Hyperlink"/>
          </w:rPr>
          <w:t>8</w:t>
        </w:r>
        <w:r w:rsidR="00DE407F">
          <w:rPr>
            <w:rFonts w:asciiTheme="minorHAnsi" w:eastAsiaTheme="minorEastAsia" w:hAnsiTheme="minorHAnsi" w:cstheme="minorBidi"/>
            <w:b w:val="0"/>
            <w:color w:val="auto"/>
            <w:szCs w:val="22"/>
            <w:lang w:eastAsia="de-DE"/>
          </w:rPr>
          <w:tab/>
        </w:r>
        <w:r w:rsidR="00DE407F" w:rsidRPr="00725905">
          <w:rPr>
            <w:rStyle w:val="Hyperlink"/>
          </w:rPr>
          <w:t>Necessity of the grant</w:t>
        </w:r>
        <w:r w:rsidR="00DE407F">
          <w:rPr>
            <w:webHidden/>
          </w:rPr>
          <w:tab/>
        </w:r>
        <w:r w:rsidR="00DE407F">
          <w:rPr>
            <w:webHidden/>
          </w:rPr>
          <w:fldChar w:fldCharType="begin"/>
        </w:r>
        <w:r w:rsidR="00DE407F">
          <w:rPr>
            <w:webHidden/>
          </w:rPr>
          <w:instrText xml:space="preserve"> PAGEREF _Toc207811720 \h </w:instrText>
        </w:r>
        <w:r w:rsidR="00DE407F">
          <w:rPr>
            <w:webHidden/>
          </w:rPr>
        </w:r>
        <w:r w:rsidR="00DE407F">
          <w:rPr>
            <w:webHidden/>
          </w:rPr>
          <w:fldChar w:fldCharType="separate"/>
        </w:r>
        <w:r w:rsidR="00912CBD">
          <w:rPr>
            <w:webHidden/>
          </w:rPr>
          <w:t>4</w:t>
        </w:r>
        <w:r w:rsidR="00DE407F">
          <w:rPr>
            <w:webHidden/>
          </w:rPr>
          <w:fldChar w:fldCharType="end"/>
        </w:r>
      </w:hyperlink>
    </w:p>
    <w:p w14:paraId="2B5E499A" w14:textId="77777777" w:rsidR="009968B4" w:rsidRDefault="00BB417E">
      <w:pPr>
        <w:rPr>
          <w:rFonts w:ascii="Calibri" w:eastAsia="Times New Roman" w:hAnsi="Calibri"/>
          <w:b/>
          <w:bCs/>
          <w:color w:val="264540" w:themeColor="accent1"/>
          <w:kern w:val="32"/>
          <w:sz w:val="28"/>
          <w:szCs w:val="28"/>
        </w:rPr>
      </w:pPr>
      <w:r>
        <w:rPr>
          <w:rFonts w:ascii="Calibri" w:eastAsia="Calibri" w:hAnsi="Calibri"/>
          <w:noProof/>
          <w:color w:val="264540" w:themeColor="text2"/>
          <w:sz w:val="22"/>
          <w:szCs w:val="20"/>
        </w:rPr>
        <w:fldChar w:fldCharType="end"/>
      </w:r>
      <w:r w:rsidR="009968B4">
        <w:br w:type="page"/>
      </w:r>
    </w:p>
    <w:p w14:paraId="5B3A569C" w14:textId="77777777" w:rsidR="00986AA8" w:rsidRDefault="00986AA8" w:rsidP="009968B4">
      <w:pPr>
        <w:pStyle w:val="Einstiegstext"/>
        <w:sectPr w:rsidR="00986AA8" w:rsidSect="00C46B0F">
          <w:pgSz w:w="11906" w:h="16838" w:code="9"/>
          <w:pgMar w:top="1985" w:right="1134" w:bottom="1701" w:left="1134" w:header="709" w:footer="567" w:gutter="0"/>
          <w:pgNumType w:start="0"/>
          <w:cols w:space="708"/>
          <w:docGrid w:linePitch="360"/>
        </w:sectPr>
      </w:pPr>
    </w:p>
    <w:p w14:paraId="68198B51" w14:textId="77777777" w:rsidR="00BE43A2" w:rsidRDefault="0079714A" w:rsidP="0079714A">
      <w:pPr>
        <w:pStyle w:val="berschrift3"/>
      </w:pPr>
      <w:bookmarkStart w:id="7" w:name="_Toc207811713"/>
      <w:r w:rsidRPr="0079714A">
        <w:lastRenderedPageBreak/>
        <w:t>Description of the planned project</w:t>
      </w:r>
      <w:bookmarkEnd w:id="7"/>
    </w:p>
    <w:p w14:paraId="37028ACD" w14:textId="77777777" w:rsidR="0079714A" w:rsidRPr="00CE7F09" w:rsidRDefault="0079714A" w:rsidP="000729EE">
      <w:pPr>
        <w:pStyle w:val="Flietext"/>
        <w:pBdr>
          <w:top w:val="single" w:sz="4" w:space="1" w:color="auto"/>
          <w:left w:val="single" w:sz="4" w:space="4" w:color="auto"/>
          <w:bottom w:val="single" w:sz="4" w:space="1" w:color="auto"/>
          <w:right w:val="single" w:sz="4" w:space="4" w:color="auto"/>
        </w:pBdr>
        <w:spacing w:before="0" w:after="120" w:line="240" w:lineRule="auto"/>
        <w:rPr>
          <w:color w:val="0070C0"/>
          <w:lang w:val="en-US"/>
        </w:rPr>
      </w:pPr>
      <w:r w:rsidRPr="00CE7F09">
        <w:rPr>
          <w:color w:val="0070C0"/>
          <w:lang w:val="en-US"/>
        </w:rPr>
        <w:t xml:space="preserve">Describe your planned project. Present the technical concept and discuss its innovative content. How will you ensure that the hydrogen or derivative can be classified as renewable within the meaning of the EU Renewable Energy Directive? </w:t>
      </w:r>
    </w:p>
    <w:p w14:paraId="7793B548" w14:textId="77777777" w:rsidR="0079714A" w:rsidRPr="00CE7F09" w:rsidRDefault="0079714A" w:rsidP="000729EE">
      <w:pPr>
        <w:pStyle w:val="Flietext"/>
        <w:pBdr>
          <w:top w:val="single" w:sz="4" w:space="1" w:color="auto"/>
          <w:left w:val="single" w:sz="4" w:space="4" w:color="auto"/>
          <w:bottom w:val="single" w:sz="4" w:space="1" w:color="auto"/>
          <w:right w:val="single" w:sz="4" w:space="4" w:color="auto"/>
        </w:pBdr>
        <w:spacing w:before="0" w:after="120" w:line="240" w:lineRule="auto"/>
        <w:rPr>
          <w:color w:val="0070C0"/>
          <w:lang w:val="en-US"/>
        </w:rPr>
      </w:pPr>
      <w:r w:rsidRPr="00CE7F09">
        <w:rPr>
          <w:color w:val="0070C0"/>
          <w:lang w:val="en-US"/>
        </w:rPr>
        <w:t xml:space="preserve">Explain the </w:t>
      </w:r>
      <w:r w:rsidR="00C46B0F" w:rsidRPr="00CE7F09">
        <w:rPr>
          <w:color w:val="0070C0"/>
          <w:lang w:val="en-US"/>
        </w:rPr>
        <w:t xml:space="preserve">subsequent </w:t>
      </w:r>
      <w:r w:rsidRPr="00CE7F09">
        <w:rPr>
          <w:color w:val="0070C0"/>
          <w:lang w:val="en-US"/>
        </w:rPr>
        <w:t>use of the renewable hydrogen or its derivatives.</w:t>
      </w:r>
    </w:p>
    <w:p w14:paraId="789E910D" w14:textId="77777777" w:rsidR="0079714A" w:rsidRPr="00CE7F09" w:rsidRDefault="0079714A" w:rsidP="000729EE">
      <w:pPr>
        <w:pStyle w:val="Flietext"/>
        <w:pBdr>
          <w:top w:val="single" w:sz="4" w:space="1" w:color="auto"/>
          <w:left w:val="single" w:sz="4" w:space="4" w:color="auto"/>
          <w:bottom w:val="single" w:sz="4" w:space="1" w:color="auto"/>
          <w:right w:val="single" w:sz="4" w:space="4" w:color="auto"/>
        </w:pBdr>
        <w:spacing w:before="0" w:after="120" w:line="240" w:lineRule="auto"/>
        <w:rPr>
          <w:lang w:val="en-US"/>
        </w:rPr>
      </w:pPr>
      <w:r w:rsidRPr="00CE7F09">
        <w:rPr>
          <w:color w:val="0070C0"/>
          <w:lang w:val="en-US"/>
        </w:rPr>
        <w:t xml:space="preserve">Based on the description of the project, explain how it will contribute to achieving the objectives of </w:t>
      </w:r>
      <w:hyperlink r:id="rId17" w:history="1">
        <w:r w:rsidRPr="00CE7F09">
          <w:rPr>
            <w:rStyle w:val="Hyperlink"/>
            <w:lang w:val="en-US"/>
          </w:rPr>
          <w:t>the funding guideline</w:t>
        </w:r>
      </w:hyperlink>
      <w:r w:rsidRPr="00CE7F09">
        <w:rPr>
          <w:color w:val="0070C0"/>
          <w:lang w:val="en-US"/>
        </w:rPr>
        <w:t xml:space="preserve"> (section 4) and to the market ramp-up of renewable hydrogen and its derivatives.</w:t>
      </w:r>
    </w:p>
    <w:p w14:paraId="762F9056" w14:textId="77777777" w:rsidR="00F66A6F" w:rsidRDefault="00F66A6F" w:rsidP="00F66A6F">
      <w:pPr>
        <w:pStyle w:val="Flietext"/>
      </w:pPr>
      <w:r>
        <w:t>&lt;Continuous text, tables, graphics&gt;</w:t>
      </w:r>
    </w:p>
    <w:p w14:paraId="19C133BF" w14:textId="77777777" w:rsidR="009968B4" w:rsidRDefault="00C46B0F" w:rsidP="00C46B0F">
      <w:pPr>
        <w:pStyle w:val="berschrift3"/>
      </w:pPr>
      <w:bookmarkStart w:id="8" w:name="_Toc207811714"/>
      <w:r w:rsidRPr="00C46B0F">
        <w:t>Resource/financing plan</w:t>
      </w:r>
      <w:bookmarkEnd w:id="8"/>
    </w:p>
    <w:p w14:paraId="23EAEDA5" w14:textId="666D8A6F" w:rsidR="00523535" w:rsidRPr="00CE7F09" w:rsidRDefault="00523535" w:rsidP="004707FA">
      <w:pPr>
        <w:pStyle w:val="Flietext"/>
        <w:pBdr>
          <w:top w:val="single" w:sz="4" w:space="1" w:color="auto"/>
          <w:left w:val="single" w:sz="4" w:space="4" w:color="auto"/>
          <w:bottom w:val="single" w:sz="4" w:space="1" w:color="auto"/>
          <w:right w:val="single" w:sz="4" w:space="4" w:color="auto"/>
        </w:pBdr>
        <w:spacing w:after="120" w:line="240" w:lineRule="auto"/>
        <w:rPr>
          <w:i/>
          <w:color w:val="0070C0"/>
          <w:lang w:val="en-US"/>
        </w:rPr>
      </w:pPr>
      <w:r w:rsidRPr="00CE7F09">
        <w:rPr>
          <w:i/>
          <w:color w:val="0070C0"/>
          <w:lang w:val="en-US"/>
        </w:rPr>
        <w:t>Specify which of the available funding options you are applying for (investment funding, feasibility study, accompanying research and development).</w:t>
      </w:r>
    </w:p>
    <w:p w14:paraId="06ABA2D2" w14:textId="77777777" w:rsidR="0079714A" w:rsidRPr="00CE7F09" w:rsidRDefault="0079714A"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Present the total costs, the funding applied for, and your own contribution to the project costs per calendar year. Explain how your own contribution can be made and provide evidence of your financial capacity, for example by submitting your last two annual reports. If financial contributions are being made by third parties, please explain these.</w:t>
      </w:r>
    </w:p>
    <w:p w14:paraId="0191F788" w14:textId="43F38ED7" w:rsidR="0079714A" w:rsidRPr="00CE7F09" w:rsidRDefault="0079714A"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lang w:val="en-US"/>
        </w:rPr>
      </w:pPr>
      <w:r w:rsidRPr="00CE7F09">
        <w:rPr>
          <w:i/>
          <w:color w:val="0070C0"/>
          <w:lang w:val="en-US"/>
        </w:rPr>
        <w:t xml:space="preserve">If, in addition to you as the submitter of the </w:t>
      </w:r>
      <w:r w:rsidR="00B86AC3">
        <w:rPr>
          <w:i/>
          <w:color w:val="0070C0"/>
          <w:lang w:val="en-US"/>
        </w:rPr>
        <w:t>proposal</w:t>
      </w:r>
      <w:r w:rsidRPr="00CE7F09">
        <w:rPr>
          <w:i/>
          <w:color w:val="0070C0"/>
          <w:lang w:val="en-US"/>
        </w:rPr>
        <w:t xml:space="preserve">, other partners are applying for funding, the information must be specified by partner. </w:t>
      </w:r>
    </w:p>
    <w:p w14:paraId="57D1DA72" w14:textId="77777777" w:rsidR="00E74969" w:rsidRPr="00CE7F09"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When calculating the funding, please note that, according to Section 8 of the funding guidelines, different types of costs (material costs, personnel costs, travel costs) can be funded for investment projects, feasibility studies, and accompanying research and development projects.</w:t>
      </w:r>
    </w:p>
    <w:p w14:paraId="28B6308B" w14:textId="77777777" w:rsidR="00E74969" w:rsidRPr="00CE7F09"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If possible, provide quotes to substantiate the material costs for planned investments.</w:t>
      </w:r>
    </w:p>
    <w:p w14:paraId="7070FD5D" w14:textId="77777777" w:rsidR="0079714A" w:rsidRPr="00CE7F09" w:rsidRDefault="0079714A" w:rsidP="0079714A">
      <w:pPr>
        <w:pStyle w:val="Flietext"/>
        <w:rPr>
          <w:lang w:val="en-US"/>
        </w:rPr>
      </w:pPr>
    </w:p>
    <w:tbl>
      <w:tblPr>
        <w:tblStyle w:val="Tabellenraster1"/>
        <w:tblW w:w="9776" w:type="dxa"/>
        <w:tblLook w:val="04A0" w:firstRow="1" w:lastRow="0" w:firstColumn="1" w:lastColumn="0" w:noHBand="0" w:noVBand="1"/>
      </w:tblPr>
      <w:tblGrid>
        <w:gridCol w:w="1604"/>
        <w:gridCol w:w="1798"/>
        <w:gridCol w:w="1411"/>
        <w:gridCol w:w="1605"/>
        <w:gridCol w:w="3358"/>
      </w:tblGrid>
      <w:tr w:rsidR="004707FA" w14:paraId="7A6F841B" w14:textId="77777777" w:rsidTr="004707FA">
        <w:trPr>
          <w:trHeight w:val="733"/>
        </w:trPr>
        <w:tc>
          <w:tcPr>
            <w:tcW w:w="1604" w:type="dxa"/>
          </w:tcPr>
          <w:p w14:paraId="39B4D3D1" w14:textId="77777777" w:rsidR="004707FA" w:rsidRDefault="004707FA" w:rsidP="0079714A">
            <w:pPr>
              <w:pStyle w:val="Flietext"/>
            </w:pPr>
            <w:r>
              <w:t>Partners</w:t>
            </w:r>
          </w:p>
        </w:tc>
        <w:tc>
          <w:tcPr>
            <w:tcW w:w="1798" w:type="dxa"/>
          </w:tcPr>
          <w:p w14:paraId="692EDCA7" w14:textId="77777777" w:rsidR="004707FA" w:rsidRDefault="004707FA" w:rsidP="0079714A">
            <w:pPr>
              <w:pStyle w:val="Flietext"/>
            </w:pPr>
            <w:r>
              <w:t>Total costs</w:t>
            </w:r>
          </w:p>
        </w:tc>
        <w:tc>
          <w:tcPr>
            <w:tcW w:w="1411" w:type="dxa"/>
          </w:tcPr>
          <w:p w14:paraId="45D3E9CE" w14:textId="77777777" w:rsidR="004707FA" w:rsidRDefault="004707FA" w:rsidP="0079714A">
            <w:pPr>
              <w:pStyle w:val="Flietext"/>
            </w:pPr>
            <w:r>
              <w:t>Own contribution</w:t>
            </w:r>
          </w:p>
        </w:tc>
        <w:tc>
          <w:tcPr>
            <w:tcW w:w="1605" w:type="dxa"/>
          </w:tcPr>
          <w:p w14:paraId="6DBD5654" w14:textId="77777777" w:rsidR="004707FA" w:rsidRDefault="004707FA" w:rsidP="0079714A">
            <w:pPr>
              <w:pStyle w:val="Flietext"/>
            </w:pPr>
            <w:r>
              <w:t>Third-party funding</w:t>
            </w:r>
          </w:p>
        </w:tc>
        <w:tc>
          <w:tcPr>
            <w:tcW w:w="3358" w:type="dxa"/>
          </w:tcPr>
          <w:p w14:paraId="13A5D432" w14:textId="77777777" w:rsidR="004707FA" w:rsidRDefault="004707FA" w:rsidP="0079714A">
            <w:pPr>
              <w:pStyle w:val="Flietext"/>
            </w:pPr>
            <w:r>
              <w:t>Funding</w:t>
            </w:r>
          </w:p>
        </w:tc>
      </w:tr>
      <w:tr w:rsidR="004707FA" w14:paraId="2FB01E2D" w14:textId="77777777" w:rsidTr="004707FA">
        <w:trPr>
          <w:trHeight w:val="733"/>
        </w:trPr>
        <w:tc>
          <w:tcPr>
            <w:tcW w:w="1604" w:type="dxa"/>
          </w:tcPr>
          <w:p w14:paraId="232BF1C7" w14:textId="77777777" w:rsidR="004707FA" w:rsidRDefault="004707FA" w:rsidP="00E74969">
            <w:pPr>
              <w:pStyle w:val="Flietext"/>
            </w:pPr>
            <w:r>
              <w:t>Partner A</w:t>
            </w:r>
          </w:p>
        </w:tc>
        <w:tc>
          <w:tcPr>
            <w:tcW w:w="1798" w:type="dxa"/>
          </w:tcPr>
          <w:p w14:paraId="67E71D68" w14:textId="77777777" w:rsidR="004707FA" w:rsidRDefault="004707FA" w:rsidP="0079714A">
            <w:pPr>
              <w:pStyle w:val="Flietext"/>
            </w:pPr>
          </w:p>
        </w:tc>
        <w:tc>
          <w:tcPr>
            <w:tcW w:w="1411" w:type="dxa"/>
          </w:tcPr>
          <w:p w14:paraId="28600EE0" w14:textId="77777777" w:rsidR="004707FA" w:rsidRDefault="004707FA" w:rsidP="0079714A">
            <w:pPr>
              <w:pStyle w:val="Flietext"/>
            </w:pPr>
          </w:p>
        </w:tc>
        <w:tc>
          <w:tcPr>
            <w:tcW w:w="1605" w:type="dxa"/>
          </w:tcPr>
          <w:p w14:paraId="08277707" w14:textId="77777777" w:rsidR="004707FA" w:rsidRDefault="004707FA" w:rsidP="0079714A">
            <w:pPr>
              <w:pStyle w:val="Flietext"/>
            </w:pPr>
          </w:p>
        </w:tc>
        <w:tc>
          <w:tcPr>
            <w:tcW w:w="3358" w:type="dxa"/>
          </w:tcPr>
          <w:p w14:paraId="6D0DFE3D" w14:textId="77777777" w:rsidR="004707FA" w:rsidRDefault="004707FA" w:rsidP="0079714A">
            <w:pPr>
              <w:pStyle w:val="Flietext"/>
            </w:pPr>
          </w:p>
        </w:tc>
      </w:tr>
      <w:tr w:rsidR="004707FA" w14:paraId="35EEE37C" w14:textId="77777777" w:rsidTr="004707FA">
        <w:trPr>
          <w:trHeight w:val="733"/>
        </w:trPr>
        <w:tc>
          <w:tcPr>
            <w:tcW w:w="1604" w:type="dxa"/>
          </w:tcPr>
          <w:p w14:paraId="1282634A" w14:textId="77777777" w:rsidR="004707FA" w:rsidRDefault="004707FA" w:rsidP="0079714A">
            <w:pPr>
              <w:pStyle w:val="Flietext"/>
            </w:pPr>
            <w:r>
              <w:t>Partner B</w:t>
            </w:r>
          </w:p>
        </w:tc>
        <w:tc>
          <w:tcPr>
            <w:tcW w:w="1798" w:type="dxa"/>
          </w:tcPr>
          <w:p w14:paraId="2F27D78A" w14:textId="77777777" w:rsidR="004707FA" w:rsidRDefault="004707FA" w:rsidP="0079714A">
            <w:pPr>
              <w:pStyle w:val="Flietext"/>
            </w:pPr>
          </w:p>
        </w:tc>
        <w:tc>
          <w:tcPr>
            <w:tcW w:w="1411" w:type="dxa"/>
          </w:tcPr>
          <w:p w14:paraId="268491D1" w14:textId="77777777" w:rsidR="004707FA" w:rsidRDefault="004707FA" w:rsidP="0079714A">
            <w:pPr>
              <w:pStyle w:val="Flietext"/>
            </w:pPr>
          </w:p>
        </w:tc>
        <w:tc>
          <w:tcPr>
            <w:tcW w:w="1605" w:type="dxa"/>
          </w:tcPr>
          <w:p w14:paraId="46DAB9BF" w14:textId="77777777" w:rsidR="004707FA" w:rsidRDefault="004707FA" w:rsidP="0079714A">
            <w:pPr>
              <w:pStyle w:val="Flietext"/>
            </w:pPr>
          </w:p>
        </w:tc>
        <w:tc>
          <w:tcPr>
            <w:tcW w:w="3358" w:type="dxa"/>
          </w:tcPr>
          <w:p w14:paraId="50149E6A" w14:textId="77777777" w:rsidR="004707FA" w:rsidRDefault="004707FA" w:rsidP="0079714A">
            <w:pPr>
              <w:pStyle w:val="Flietext"/>
            </w:pPr>
          </w:p>
        </w:tc>
      </w:tr>
      <w:tr w:rsidR="004707FA" w14:paraId="137E4EB0" w14:textId="77777777" w:rsidTr="004707FA">
        <w:trPr>
          <w:trHeight w:val="733"/>
        </w:trPr>
        <w:tc>
          <w:tcPr>
            <w:tcW w:w="1604" w:type="dxa"/>
          </w:tcPr>
          <w:p w14:paraId="2899D7F3" w14:textId="77777777" w:rsidR="004707FA" w:rsidRDefault="004707FA" w:rsidP="0079714A">
            <w:pPr>
              <w:pStyle w:val="Flietext"/>
            </w:pPr>
            <w:r>
              <w:t>Partner C</w:t>
            </w:r>
          </w:p>
        </w:tc>
        <w:tc>
          <w:tcPr>
            <w:tcW w:w="1798" w:type="dxa"/>
          </w:tcPr>
          <w:p w14:paraId="30FE5F31" w14:textId="77777777" w:rsidR="004707FA" w:rsidRDefault="004707FA" w:rsidP="0079714A">
            <w:pPr>
              <w:pStyle w:val="Flietext"/>
            </w:pPr>
          </w:p>
        </w:tc>
        <w:tc>
          <w:tcPr>
            <w:tcW w:w="1411" w:type="dxa"/>
          </w:tcPr>
          <w:p w14:paraId="2996B371" w14:textId="77777777" w:rsidR="004707FA" w:rsidRDefault="004707FA" w:rsidP="0079714A">
            <w:pPr>
              <w:pStyle w:val="Flietext"/>
            </w:pPr>
          </w:p>
        </w:tc>
        <w:tc>
          <w:tcPr>
            <w:tcW w:w="1605" w:type="dxa"/>
          </w:tcPr>
          <w:p w14:paraId="156ECB52" w14:textId="77777777" w:rsidR="004707FA" w:rsidRDefault="004707FA" w:rsidP="0079714A">
            <w:pPr>
              <w:pStyle w:val="Flietext"/>
            </w:pPr>
          </w:p>
        </w:tc>
        <w:tc>
          <w:tcPr>
            <w:tcW w:w="3358" w:type="dxa"/>
          </w:tcPr>
          <w:p w14:paraId="567AD763" w14:textId="77777777" w:rsidR="004707FA" w:rsidRDefault="004707FA" w:rsidP="0079714A">
            <w:pPr>
              <w:pStyle w:val="Flietext"/>
            </w:pPr>
          </w:p>
        </w:tc>
      </w:tr>
      <w:tr w:rsidR="004707FA" w14:paraId="71309D58" w14:textId="77777777" w:rsidTr="004707FA">
        <w:trPr>
          <w:trHeight w:val="733"/>
        </w:trPr>
        <w:tc>
          <w:tcPr>
            <w:tcW w:w="1604" w:type="dxa"/>
          </w:tcPr>
          <w:p w14:paraId="6F9D7254" w14:textId="77777777" w:rsidR="004707FA" w:rsidRDefault="004707FA" w:rsidP="0079714A">
            <w:pPr>
              <w:pStyle w:val="Flietext"/>
            </w:pPr>
            <w:r>
              <w:t>Total</w:t>
            </w:r>
          </w:p>
        </w:tc>
        <w:tc>
          <w:tcPr>
            <w:tcW w:w="1798" w:type="dxa"/>
          </w:tcPr>
          <w:p w14:paraId="0637E9CB" w14:textId="77777777" w:rsidR="004707FA" w:rsidRDefault="004707FA" w:rsidP="0079714A">
            <w:pPr>
              <w:pStyle w:val="Flietext"/>
            </w:pPr>
          </w:p>
        </w:tc>
        <w:tc>
          <w:tcPr>
            <w:tcW w:w="1411" w:type="dxa"/>
          </w:tcPr>
          <w:p w14:paraId="2A10CC2A" w14:textId="77777777" w:rsidR="004707FA" w:rsidRDefault="004707FA" w:rsidP="0079714A">
            <w:pPr>
              <w:pStyle w:val="Flietext"/>
            </w:pPr>
          </w:p>
        </w:tc>
        <w:tc>
          <w:tcPr>
            <w:tcW w:w="1605" w:type="dxa"/>
          </w:tcPr>
          <w:p w14:paraId="617542AB" w14:textId="77777777" w:rsidR="004707FA" w:rsidRDefault="004707FA" w:rsidP="0079714A">
            <w:pPr>
              <w:pStyle w:val="Flietext"/>
            </w:pPr>
          </w:p>
        </w:tc>
        <w:tc>
          <w:tcPr>
            <w:tcW w:w="3358" w:type="dxa"/>
          </w:tcPr>
          <w:p w14:paraId="6A8B8B09" w14:textId="77777777" w:rsidR="004707FA" w:rsidRDefault="004707FA" w:rsidP="0079714A">
            <w:pPr>
              <w:pStyle w:val="Flietext"/>
            </w:pPr>
          </w:p>
        </w:tc>
      </w:tr>
    </w:tbl>
    <w:p w14:paraId="71112DDB" w14:textId="77777777" w:rsidR="0079714A" w:rsidRDefault="0079714A" w:rsidP="0079714A">
      <w:pPr>
        <w:pStyle w:val="Flietext"/>
      </w:pPr>
    </w:p>
    <w:tbl>
      <w:tblPr>
        <w:tblStyle w:val="Tabellenraster1"/>
        <w:tblW w:w="0" w:type="auto"/>
        <w:tblLook w:val="04A0" w:firstRow="1" w:lastRow="0" w:firstColumn="1" w:lastColumn="0" w:noHBand="0" w:noVBand="1"/>
      </w:tblPr>
      <w:tblGrid>
        <w:gridCol w:w="1980"/>
        <w:gridCol w:w="1274"/>
        <w:gridCol w:w="1275"/>
        <w:gridCol w:w="1275"/>
        <w:gridCol w:w="1274"/>
        <w:gridCol w:w="1275"/>
        <w:gridCol w:w="1275"/>
      </w:tblGrid>
      <w:tr w:rsidR="004B686C" w14:paraId="62B20DC7" w14:textId="77777777" w:rsidTr="004707FA">
        <w:tc>
          <w:tcPr>
            <w:tcW w:w="1980" w:type="dxa"/>
          </w:tcPr>
          <w:p w14:paraId="3B19122F" w14:textId="77777777" w:rsidR="004B686C" w:rsidRDefault="004B686C" w:rsidP="007C60C3">
            <w:pPr>
              <w:pStyle w:val="Flietext"/>
            </w:pPr>
            <w:r>
              <w:lastRenderedPageBreak/>
              <w:t>Calendar year</w:t>
            </w:r>
          </w:p>
        </w:tc>
        <w:tc>
          <w:tcPr>
            <w:tcW w:w="1274" w:type="dxa"/>
          </w:tcPr>
          <w:p w14:paraId="4BDB7701" w14:textId="77777777" w:rsidR="004B686C" w:rsidRDefault="004B686C" w:rsidP="007C60C3">
            <w:pPr>
              <w:pStyle w:val="Flietext"/>
            </w:pPr>
            <w:r>
              <w:t>2026</w:t>
            </w:r>
          </w:p>
        </w:tc>
        <w:tc>
          <w:tcPr>
            <w:tcW w:w="1275" w:type="dxa"/>
          </w:tcPr>
          <w:p w14:paraId="3D714AB7" w14:textId="77777777" w:rsidR="004B686C" w:rsidRDefault="004B686C" w:rsidP="007C60C3">
            <w:pPr>
              <w:pStyle w:val="Flietext"/>
            </w:pPr>
            <w:r>
              <w:t>2027</w:t>
            </w:r>
          </w:p>
        </w:tc>
        <w:tc>
          <w:tcPr>
            <w:tcW w:w="1275" w:type="dxa"/>
          </w:tcPr>
          <w:p w14:paraId="3E4C10CB" w14:textId="77777777" w:rsidR="004B686C" w:rsidRDefault="004B686C" w:rsidP="007C60C3">
            <w:pPr>
              <w:pStyle w:val="Flietext"/>
            </w:pPr>
            <w:r>
              <w:t>2028</w:t>
            </w:r>
          </w:p>
        </w:tc>
        <w:tc>
          <w:tcPr>
            <w:tcW w:w="1274" w:type="dxa"/>
          </w:tcPr>
          <w:p w14:paraId="072D0C13" w14:textId="77777777" w:rsidR="004B686C" w:rsidRDefault="004B686C" w:rsidP="007C60C3">
            <w:pPr>
              <w:pStyle w:val="Flietext"/>
            </w:pPr>
            <w:r>
              <w:t>2029</w:t>
            </w:r>
          </w:p>
        </w:tc>
        <w:tc>
          <w:tcPr>
            <w:tcW w:w="1275" w:type="dxa"/>
          </w:tcPr>
          <w:p w14:paraId="6634DD96" w14:textId="77777777" w:rsidR="004B686C" w:rsidRPr="00F66A6F" w:rsidRDefault="004B686C" w:rsidP="007C60C3">
            <w:pPr>
              <w:pStyle w:val="Flietext"/>
            </w:pPr>
          </w:p>
        </w:tc>
        <w:tc>
          <w:tcPr>
            <w:tcW w:w="1275" w:type="dxa"/>
          </w:tcPr>
          <w:p w14:paraId="1525B589" w14:textId="77777777" w:rsidR="004B686C" w:rsidRPr="00F66A6F" w:rsidRDefault="004B686C" w:rsidP="007C60C3">
            <w:pPr>
              <w:pStyle w:val="Flietext"/>
            </w:pPr>
          </w:p>
        </w:tc>
      </w:tr>
      <w:tr w:rsidR="004B686C" w14:paraId="2E6F1F42" w14:textId="77777777" w:rsidTr="004707FA">
        <w:tc>
          <w:tcPr>
            <w:tcW w:w="1980" w:type="dxa"/>
          </w:tcPr>
          <w:p w14:paraId="63C7704B" w14:textId="77777777" w:rsidR="004B686C" w:rsidRDefault="004B686C" w:rsidP="007C60C3">
            <w:pPr>
              <w:pStyle w:val="Flietext"/>
            </w:pPr>
            <w:r>
              <w:t>Funding requirement (€)</w:t>
            </w:r>
          </w:p>
        </w:tc>
        <w:tc>
          <w:tcPr>
            <w:tcW w:w="1274" w:type="dxa"/>
          </w:tcPr>
          <w:p w14:paraId="752BE7C0" w14:textId="77777777" w:rsidR="004B686C" w:rsidRDefault="004B686C" w:rsidP="007C60C3">
            <w:pPr>
              <w:pStyle w:val="Flietext"/>
            </w:pPr>
          </w:p>
        </w:tc>
        <w:tc>
          <w:tcPr>
            <w:tcW w:w="1275" w:type="dxa"/>
          </w:tcPr>
          <w:p w14:paraId="3066B047" w14:textId="77777777" w:rsidR="004B686C" w:rsidRDefault="004B686C" w:rsidP="007C60C3">
            <w:pPr>
              <w:pStyle w:val="Flietext"/>
            </w:pPr>
          </w:p>
        </w:tc>
        <w:tc>
          <w:tcPr>
            <w:tcW w:w="1275" w:type="dxa"/>
          </w:tcPr>
          <w:p w14:paraId="6E8573A0" w14:textId="77777777" w:rsidR="004B686C" w:rsidRDefault="004B686C" w:rsidP="007C60C3">
            <w:pPr>
              <w:pStyle w:val="Flietext"/>
            </w:pPr>
          </w:p>
        </w:tc>
        <w:tc>
          <w:tcPr>
            <w:tcW w:w="1274" w:type="dxa"/>
          </w:tcPr>
          <w:p w14:paraId="10B1A72E" w14:textId="77777777" w:rsidR="004B686C" w:rsidRDefault="004B686C" w:rsidP="007C60C3">
            <w:pPr>
              <w:pStyle w:val="Flietext"/>
            </w:pPr>
          </w:p>
        </w:tc>
        <w:tc>
          <w:tcPr>
            <w:tcW w:w="1275" w:type="dxa"/>
          </w:tcPr>
          <w:p w14:paraId="0A67527A" w14:textId="77777777" w:rsidR="004B686C" w:rsidRDefault="004B686C" w:rsidP="007C60C3">
            <w:pPr>
              <w:pStyle w:val="Flietext"/>
            </w:pPr>
          </w:p>
        </w:tc>
        <w:tc>
          <w:tcPr>
            <w:tcW w:w="1275" w:type="dxa"/>
          </w:tcPr>
          <w:p w14:paraId="38D3BFBA" w14:textId="77777777" w:rsidR="004B686C" w:rsidRDefault="004B686C" w:rsidP="007C60C3">
            <w:pPr>
              <w:pStyle w:val="Flietext"/>
            </w:pPr>
          </w:p>
        </w:tc>
      </w:tr>
    </w:tbl>
    <w:p w14:paraId="780EF4E6" w14:textId="77777777" w:rsidR="00523535" w:rsidRDefault="00523535" w:rsidP="0079714A">
      <w:pPr>
        <w:pStyle w:val="Flietext"/>
      </w:pPr>
    </w:p>
    <w:p w14:paraId="70D61828" w14:textId="77777777" w:rsidR="00F66A6F" w:rsidRDefault="00F66A6F" w:rsidP="00F66A6F">
      <w:pPr>
        <w:pStyle w:val="Flietext"/>
      </w:pPr>
      <w:r>
        <w:t>&lt;Continuous text, tables, graphics&gt;</w:t>
      </w:r>
    </w:p>
    <w:p w14:paraId="6069B96E" w14:textId="77777777" w:rsidR="0079714A" w:rsidRDefault="00E74969" w:rsidP="00E74969">
      <w:pPr>
        <w:pStyle w:val="berschrift3"/>
      </w:pPr>
      <w:bookmarkStart w:id="9" w:name="_Toc207811715"/>
      <w:r>
        <w:t>Roles of the partners</w:t>
      </w:r>
      <w:bookmarkEnd w:id="9"/>
    </w:p>
    <w:p w14:paraId="52FB9763" w14:textId="77777777" w:rsidR="00E74969" w:rsidRPr="00CE7F09" w:rsidRDefault="00E74969" w:rsidP="00E74969">
      <w:pPr>
        <w:pStyle w:val="Flietext"/>
        <w:pBdr>
          <w:top w:val="single" w:sz="4" w:space="1" w:color="auto"/>
          <w:left w:val="single" w:sz="4" w:space="4" w:color="auto"/>
          <w:bottom w:val="single" w:sz="4" w:space="1" w:color="auto"/>
          <w:right w:val="single" w:sz="4" w:space="4" w:color="auto"/>
        </w:pBdr>
        <w:rPr>
          <w:i/>
          <w:lang w:val="en-US"/>
        </w:rPr>
      </w:pPr>
      <w:r w:rsidRPr="00CE7F09">
        <w:rPr>
          <w:i/>
          <w:color w:val="0070C0"/>
          <w:lang w:val="en-US"/>
        </w:rPr>
        <w:t xml:space="preserve">Please illustrate the roles of the project partners and </w:t>
      </w:r>
      <w:r w:rsidR="00F66A6F" w:rsidRPr="00CE7F09">
        <w:rPr>
          <w:i/>
          <w:color w:val="0070C0"/>
          <w:lang w:val="en-US"/>
        </w:rPr>
        <w:t xml:space="preserve">other </w:t>
      </w:r>
      <w:r w:rsidRPr="00CE7F09">
        <w:rPr>
          <w:i/>
          <w:color w:val="0070C0"/>
          <w:lang w:val="en-US"/>
        </w:rPr>
        <w:t xml:space="preserve">stakeholders graphically. Provide the contact details for partners who are applying for funding and describe their role in the project </w:t>
      </w:r>
      <w:r w:rsidR="00523535" w:rsidRPr="00CE7F09">
        <w:rPr>
          <w:i/>
          <w:color w:val="0070C0"/>
          <w:lang w:val="en-US"/>
        </w:rPr>
        <w:t>and share in the value creation</w:t>
      </w:r>
      <w:r w:rsidRPr="00CE7F09">
        <w:rPr>
          <w:i/>
          <w:color w:val="0070C0"/>
          <w:lang w:val="en-US"/>
        </w:rPr>
        <w:t>.</w:t>
      </w:r>
    </w:p>
    <w:p w14:paraId="18EB966C" w14:textId="77777777" w:rsidR="00E74969" w:rsidRPr="00CE7F09" w:rsidRDefault="00E74969" w:rsidP="00E74969">
      <w:pPr>
        <w:pStyle w:val="Flietext"/>
        <w:rPr>
          <w:lang w:val="en-US"/>
        </w:rPr>
      </w:pPr>
    </w:p>
    <w:tbl>
      <w:tblPr>
        <w:tblStyle w:val="Tabellenraster1"/>
        <w:tblW w:w="0" w:type="auto"/>
        <w:tblLook w:val="04A0" w:firstRow="1" w:lastRow="0" w:firstColumn="1" w:lastColumn="0" w:noHBand="0" w:noVBand="1"/>
      </w:tblPr>
      <w:tblGrid>
        <w:gridCol w:w="1604"/>
        <w:gridCol w:w="1090"/>
        <w:gridCol w:w="2119"/>
        <w:gridCol w:w="1708"/>
        <w:gridCol w:w="1502"/>
        <w:gridCol w:w="1605"/>
      </w:tblGrid>
      <w:tr w:rsidR="00E74969" w14:paraId="6C95D562" w14:textId="77777777" w:rsidTr="000729EE">
        <w:tc>
          <w:tcPr>
            <w:tcW w:w="1604" w:type="dxa"/>
          </w:tcPr>
          <w:p w14:paraId="20F65E77" w14:textId="77777777" w:rsidR="00E74969" w:rsidRDefault="00E74969" w:rsidP="00E74969">
            <w:pPr>
              <w:pStyle w:val="Flietext"/>
            </w:pPr>
            <w:r>
              <w:t>Partners</w:t>
            </w:r>
          </w:p>
        </w:tc>
        <w:tc>
          <w:tcPr>
            <w:tcW w:w="1090" w:type="dxa"/>
          </w:tcPr>
          <w:p w14:paraId="2692BBAC" w14:textId="77777777" w:rsidR="00E74969" w:rsidRDefault="00E74969" w:rsidP="00E74969">
            <w:pPr>
              <w:pStyle w:val="Flietext"/>
            </w:pPr>
            <w:r>
              <w:t>Type</w:t>
            </w:r>
            <w:r>
              <w:rPr>
                <w:rStyle w:val="Funotenzeichen"/>
              </w:rPr>
              <w:footnoteReference w:id="1"/>
            </w:r>
          </w:p>
        </w:tc>
        <w:tc>
          <w:tcPr>
            <w:tcW w:w="2119" w:type="dxa"/>
          </w:tcPr>
          <w:p w14:paraId="6636710D" w14:textId="77777777" w:rsidR="00E74969" w:rsidRDefault="00E74969" w:rsidP="00E74969">
            <w:pPr>
              <w:pStyle w:val="Flietext"/>
            </w:pPr>
            <w:r>
              <w:t>Contact</w:t>
            </w:r>
          </w:p>
        </w:tc>
        <w:tc>
          <w:tcPr>
            <w:tcW w:w="1708" w:type="dxa"/>
          </w:tcPr>
          <w:p w14:paraId="519BE912" w14:textId="77777777" w:rsidR="00E74969" w:rsidRDefault="00E74969" w:rsidP="00E74969">
            <w:pPr>
              <w:pStyle w:val="Flietext"/>
            </w:pPr>
            <w:r>
              <w:t>Contact</w:t>
            </w:r>
          </w:p>
        </w:tc>
        <w:tc>
          <w:tcPr>
            <w:tcW w:w="1502" w:type="dxa"/>
          </w:tcPr>
          <w:p w14:paraId="65494036" w14:textId="77777777" w:rsidR="00E74969" w:rsidRDefault="00E74969" w:rsidP="00E74969">
            <w:pPr>
              <w:pStyle w:val="Flietext"/>
            </w:pPr>
            <w:r>
              <w:t>Project role</w:t>
            </w:r>
          </w:p>
        </w:tc>
        <w:tc>
          <w:tcPr>
            <w:tcW w:w="1605" w:type="dxa"/>
          </w:tcPr>
          <w:p w14:paraId="46314E4E" w14:textId="77777777" w:rsidR="00E74969" w:rsidRDefault="00E74969" w:rsidP="00E74969">
            <w:pPr>
              <w:pStyle w:val="Flietext"/>
            </w:pPr>
            <w:r>
              <w:t>Funding (y/n)</w:t>
            </w:r>
          </w:p>
        </w:tc>
      </w:tr>
      <w:tr w:rsidR="00E74969" w14:paraId="25E4B4FC" w14:textId="77777777" w:rsidTr="000729EE">
        <w:tc>
          <w:tcPr>
            <w:tcW w:w="1604" w:type="dxa"/>
          </w:tcPr>
          <w:p w14:paraId="4B2802A4" w14:textId="77777777" w:rsidR="00E74969" w:rsidRDefault="000729EE" w:rsidP="00E74969">
            <w:pPr>
              <w:pStyle w:val="Flietext"/>
            </w:pPr>
            <w:r>
              <w:t>1.</w:t>
            </w:r>
          </w:p>
        </w:tc>
        <w:tc>
          <w:tcPr>
            <w:tcW w:w="1090" w:type="dxa"/>
          </w:tcPr>
          <w:p w14:paraId="58FA3919" w14:textId="77777777" w:rsidR="00E74969" w:rsidRDefault="00E74969" w:rsidP="00E74969">
            <w:pPr>
              <w:pStyle w:val="Flietext"/>
            </w:pPr>
          </w:p>
        </w:tc>
        <w:tc>
          <w:tcPr>
            <w:tcW w:w="2119" w:type="dxa"/>
          </w:tcPr>
          <w:p w14:paraId="126D6706" w14:textId="77777777" w:rsidR="00E74969" w:rsidRDefault="00E74969" w:rsidP="00E74969">
            <w:pPr>
              <w:pStyle w:val="Flietext"/>
            </w:pPr>
          </w:p>
        </w:tc>
        <w:tc>
          <w:tcPr>
            <w:tcW w:w="1708" w:type="dxa"/>
          </w:tcPr>
          <w:p w14:paraId="0A161D16" w14:textId="77777777" w:rsidR="00E74969" w:rsidRDefault="00E74969" w:rsidP="00E74969">
            <w:pPr>
              <w:pStyle w:val="Flietext"/>
            </w:pPr>
          </w:p>
        </w:tc>
        <w:tc>
          <w:tcPr>
            <w:tcW w:w="1502" w:type="dxa"/>
          </w:tcPr>
          <w:p w14:paraId="0D66888C" w14:textId="77777777" w:rsidR="00E74969" w:rsidRDefault="00E74969" w:rsidP="00E74969">
            <w:pPr>
              <w:pStyle w:val="Flietext"/>
            </w:pPr>
          </w:p>
        </w:tc>
        <w:tc>
          <w:tcPr>
            <w:tcW w:w="1605" w:type="dxa"/>
          </w:tcPr>
          <w:p w14:paraId="31911523" w14:textId="77777777" w:rsidR="00E74969" w:rsidRDefault="00E74969" w:rsidP="00E74969">
            <w:pPr>
              <w:pStyle w:val="Flietext"/>
            </w:pPr>
          </w:p>
        </w:tc>
      </w:tr>
      <w:tr w:rsidR="00E74969" w14:paraId="2D3A03BF" w14:textId="77777777" w:rsidTr="000729EE">
        <w:tc>
          <w:tcPr>
            <w:tcW w:w="1604" w:type="dxa"/>
          </w:tcPr>
          <w:p w14:paraId="51FFF625" w14:textId="77777777" w:rsidR="00E74969" w:rsidRDefault="000729EE" w:rsidP="00E74969">
            <w:pPr>
              <w:pStyle w:val="Flietext"/>
            </w:pPr>
            <w:r>
              <w:t>2.</w:t>
            </w:r>
          </w:p>
        </w:tc>
        <w:tc>
          <w:tcPr>
            <w:tcW w:w="1090" w:type="dxa"/>
          </w:tcPr>
          <w:p w14:paraId="6392D809" w14:textId="77777777" w:rsidR="00E74969" w:rsidRDefault="00E74969" w:rsidP="00E74969">
            <w:pPr>
              <w:pStyle w:val="Flietext"/>
            </w:pPr>
          </w:p>
        </w:tc>
        <w:tc>
          <w:tcPr>
            <w:tcW w:w="2119" w:type="dxa"/>
          </w:tcPr>
          <w:p w14:paraId="1376AF02" w14:textId="77777777" w:rsidR="00E74969" w:rsidRDefault="00E74969" w:rsidP="00E74969">
            <w:pPr>
              <w:pStyle w:val="Flietext"/>
            </w:pPr>
          </w:p>
        </w:tc>
        <w:tc>
          <w:tcPr>
            <w:tcW w:w="1708" w:type="dxa"/>
          </w:tcPr>
          <w:p w14:paraId="4B249C1E" w14:textId="77777777" w:rsidR="00E74969" w:rsidRDefault="00E74969" w:rsidP="00E74969">
            <w:pPr>
              <w:pStyle w:val="Flietext"/>
            </w:pPr>
          </w:p>
        </w:tc>
        <w:tc>
          <w:tcPr>
            <w:tcW w:w="1502" w:type="dxa"/>
          </w:tcPr>
          <w:p w14:paraId="5686142C" w14:textId="77777777" w:rsidR="00E74969" w:rsidRDefault="00E74969" w:rsidP="00E74969">
            <w:pPr>
              <w:pStyle w:val="Flietext"/>
            </w:pPr>
          </w:p>
        </w:tc>
        <w:tc>
          <w:tcPr>
            <w:tcW w:w="1605" w:type="dxa"/>
          </w:tcPr>
          <w:p w14:paraId="70C0BDB0" w14:textId="77777777" w:rsidR="00E74969" w:rsidRDefault="00E74969" w:rsidP="00E74969">
            <w:pPr>
              <w:pStyle w:val="Flietext"/>
            </w:pPr>
          </w:p>
        </w:tc>
      </w:tr>
      <w:tr w:rsidR="00E74969" w14:paraId="2D31270D" w14:textId="77777777" w:rsidTr="000729EE">
        <w:tc>
          <w:tcPr>
            <w:tcW w:w="1604" w:type="dxa"/>
          </w:tcPr>
          <w:p w14:paraId="25AE8523" w14:textId="77777777" w:rsidR="00E74969" w:rsidRDefault="000729EE" w:rsidP="00E74969">
            <w:pPr>
              <w:pStyle w:val="Flietext"/>
            </w:pPr>
            <w:r>
              <w:t>3.</w:t>
            </w:r>
          </w:p>
        </w:tc>
        <w:tc>
          <w:tcPr>
            <w:tcW w:w="1090" w:type="dxa"/>
          </w:tcPr>
          <w:p w14:paraId="333665E2" w14:textId="77777777" w:rsidR="00E74969" w:rsidRDefault="00E74969" w:rsidP="00E74969">
            <w:pPr>
              <w:pStyle w:val="Flietext"/>
            </w:pPr>
          </w:p>
        </w:tc>
        <w:tc>
          <w:tcPr>
            <w:tcW w:w="2119" w:type="dxa"/>
          </w:tcPr>
          <w:p w14:paraId="48EF6498" w14:textId="77777777" w:rsidR="00E74969" w:rsidRDefault="00E74969" w:rsidP="00E74969">
            <w:pPr>
              <w:pStyle w:val="Flietext"/>
            </w:pPr>
          </w:p>
        </w:tc>
        <w:tc>
          <w:tcPr>
            <w:tcW w:w="1708" w:type="dxa"/>
          </w:tcPr>
          <w:p w14:paraId="22F2FEBA" w14:textId="77777777" w:rsidR="00E74969" w:rsidRDefault="00E74969" w:rsidP="00E74969">
            <w:pPr>
              <w:pStyle w:val="Flietext"/>
            </w:pPr>
          </w:p>
        </w:tc>
        <w:tc>
          <w:tcPr>
            <w:tcW w:w="1502" w:type="dxa"/>
          </w:tcPr>
          <w:p w14:paraId="5F22E170" w14:textId="77777777" w:rsidR="00E74969" w:rsidRDefault="00E74969" w:rsidP="00E74969">
            <w:pPr>
              <w:pStyle w:val="Flietext"/>
            </w:pPr>
          </w:p>
        </w:tc>
        <w:tc>
          <w:tcPr>
            <w:tcW w:w="1605" w:type="dxa"/>
          </w:tcPr>
          <w:p w14:paraId="582F648C" w14:textId="77777777" w:rsidR="00E74969" w:rsidRDefault="00E74969" w:rsidP="00E74969">
            <w:pPr>
              <w:pStyle w:val="Flietext"/>
            </w:pPr>
          </w:p>
        </w:tc>
      </w:tr>
    </w:tbl>
    <w:p w14:paraId="51B3EF8B" w14:textId="77777777" w:rsidR="00F66A6F" w:rsidRDefault="00F66A6F" w:rsidP="00F66A6F">
      <w:pPr>
        <w:pStyle w:val="Flietext"/>
      </w:pPr>
      <w:r>
        <w:t>&lt;Continuous text, tables, graphics&gt;</w:t>
      </w:r>
    </w:p>
    <w:p w14:paraId="7EF98ED2" w14:textId="77777777" w:rsidR="00E74969" w:rsidRDefault="00E74969" w:rsidP="00E74969">
      <w:pPr>
        <w:pStyle w:val="Flietext"/>
      </w:pPr>
    </w:p>
    <w:p w14:paraId="46E8FAA3" w14:textId="77777777" w:rsidR="00E74969" w:rsidRDefault="00E74969" w:rsidP="00E74969">
      <w:pPr>
        <w:pStyle w:val="berschrift3"/>
      </w:pPr>
      <w:bookmarkStart w:id="10" w:name="_Toc207811716"/>
      <w:r>
        <w:t>Previous experience</w:t>
      </w:r>
      <w:bookmarkEnd w:id="10"/>
    </w:p>
    <w:p w14:paraId="72E40BDD" w14:textId="77777777" w:rsidR="00E74969" w:rsidRPr="00CE7F09"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Describe your experience with the implementation of similar projects.</w:t>
      </w:r>
    </w:p>
    <w:p w14:paraId="31A81685" w14:textId="77777777" w:rsidR="00E74969" w:rsidRPr="00CE7F09"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 xml:space="preserve">Indicate the preparatory work carried out in the country of implementation for the proposed project. </w:t>
      </w:r>
    </w:p>
    <w:p w14:paraId="1874C243" w14:textId="77777777" w:rsidR="00E74969" w:rsidRPr="00CE7F09"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Explain any existing letters of intent for cooperation with local actors in the country of implementation.</w:t>
      </w:r>
    </w:p>
    <w:p w14:paraId="524D44ED" w14:textId="77777777" w:rsidR="00E74969" w:rsidRPr="00CE7F09"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lang w:val="en-US"/>
        </w:rPr>
      </w:pPr>
      <w:r w:rsidRPr="00CE7F09">
        <w:rPr>
          <w:i/>
          <w:color w:val="0070C0"/>
          <w:lang w:val="en-US"/>
        </w:rPr>
        <w:lastRenderedPageBreak/>
        <w:t>Distinguish between your previous experience and work and the work planned for funding so that it is clear that the proposed project has not yet been started. In case of doubt, we recommend contacting your contact persons at Project Management Jülich.</w:t>
      </w:r>
    </w:p>
    <w:p w14:paraId="795A27F6" w14:textId="77777777" w:rsidR="00E74969" w:rsidRPr="00CE7F09" w:rsidRDefault="00E74969" w:rsidP="00E74969">
      <w:pPr>
        <w:pStyle w:val="Flietext"/>
        <w:rPr>
          <w:lang w:val="en-US"/>
        </w:rPr>
      </w:pPr>
    </w:p>
    <w:p w14:paraId="12BC0FD7" w14:textId="77777777" w:rsidR="00F66A6F" w:rsidRDefault="00F66A6F" w:rsidP="00F66A6F">
      <w:pPr>
        <w:pStyle w:val="Flietext"/>
      </w:pPr>
      <w:r>
        <w:t>&lt;Continuous text, tables, graphics&gt;</w:t>
      </w:r>
    </w:p>
    <w:p w14:paraId="53B86E2A" w14:textId="77777777" w:rsidR="000729EE" w:rsidRDefault="000729EE" w:rsidP="000729EE">
      <w:pPr>
        <w:pStyle w:val="berschrift3"/>
      </w:pPr>
      <w:bookmarkStart w:id="11" w:name="_Toc207811717"/>
      <w:r w:rsidRPr="000729EE">
        <w:t>Implementation of project planning</w:t>
      </w:r>
      <w:bookmarkEnd w:id="11"/>
    </w:p>
    <w:p w14:paraId="656730E6"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 xml:space="preserve">Explain your schedule for project implementation and control using milestones with termination criteria. In the case of an investment project, the environmental impact assessment and the receipt of official approval must be planned as termination milestones no later than one year after the start of the project. </w:t>
      </w:r>
    </w:p>
    <w:p w14:paraId="42CBDA1F"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Describe whether and how investment decisions still need to be made during the course of the project</w:t>
      </w:r>
      <w:r w:rsidR="00F66A6F" w:rsidRPr="00CE7F09">
        <w:rPr>
          <w:i/>
          <w:color w:val="0070C0"/>
          <w:lang w:val="en-US"/>
        </w:rPr>
        <w:t xml:space="preserve">, </w:t>
      </w:r>
      <w:r w:rsidRPr="00CE7F09">
        <w:rPr>
          <w:i/>
          <w:color w:val="0070C0"/>
          <w:lang w:val="en-US"/>
        </w:rPr>
        <w:t>in particular the final investment decision (FID). These should also be planned as termination milestones.</w:t>
      </w:r>
    </w:p>
    <w:p w14:paraId="217BA6B0"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 xml:space="preserve">Describe the work packages for project implementation in detail, addressing the tasks of the partners involved. </w:t>
      </w:r>
    </w:p>
    <w:p w14:paraId="1FB67619"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lang w:val="en-US"/>
        </w:rPr>
      </w:pPr>
      <w:r w:rsidRPr="00CE7F09">
        <w:rPr>
          <w:i/>
          <w:color w:val="0070C0"/>
          <w:lang w:val="en-US"/>
        </w:rPr>
        <w:t>Comment on how risks and delays in project implementation will be handled</w:t>
      </w:r>
    </w:p>
    <w:p w14:paraId="35DD4D7D" w14:textId="77777777" w:rsidR="000729EE" w:rsidRDefault="00F66A6F" w:rsidP="000729EE">
      <w:pPr>
        <w:pStyle w:val="Flietext"/>
      </w:pPr>
      <w:r>
        <w:t>&lt;Continuous text, tables, graphics&gt;</w:t>
      </w:r>
    </w:p>
    <w:p w14:paraId="05F274ED" w14:textId="77777777" w:rsidR="000729EE" w:rsidRPr="000729EE" w:rsidRDefault="000729EE" w:rsidP="000729EE">
      <w:pPr>
        <w:pStyle w:val="Flietext"/>
      </w:pPr>
    </w:p>
    <w:p w14:paraId="417C6AA2" w14:textId="77777777" w:rsidR="000729EE" w:rsidRPr="00CE7F09" w:rsidRDefault="000729EE" w:rsidP="000729EE">
      <w:pPr>
        <w:pStyle w:val="berschrift3"/>
        <w:rPr>
          <w:lang w:val="en-US"/>
        </w:rPr>
      </w:pPr>
      <w:bookmarkStart w:id="12" w:name="_Toc207811718"/>
      <w:r w:rsidRPr="00CE7F09">
        <w:rPr>
          <w:lang w:val="en-US"/>
        </w:rPr>
        <w:t>Use of the investment, exploitation of the results</w:t>
      </w:r>
      <w:bookmarkEnd w:id="12"/>
    </w:p>
    <w:p w14:paraId="5D13AE14"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Explain the economic, scientific, and technical prospects for success of the project for which funding is being requested.</w:t>
      </w:r>
    </w:p>
    <w:p w14:paraId="570A1E50"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Describe the concept for the further sustainable use of the structures created.</w:t>
      </w:r>
    </w:p>
    <w:p w14:paraId="3A39D63A"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Describe the planned use of the hydrogen or derivative produced. If possible, name customers for these products.</w:t>
      </w:r>
    </w:p>
    <w:p w14:paraId="57DC4FE0"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Describe the plans and measures for exporting these products to Germany or the EU.</w:t>
      </w:r>
    </w:p>
    <w:p w14:paraId="39F1384A"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lang w:val="en-US"/>
        </w:rPr>
      </w:pPr>
      <w:r w:rsidRPr="00CE7F09">
        <w:rPr>
          <w:i/>
          <w:color w:val="0070C0"/>
          <w:lang w:val="en-US"/>
        </w:rPr>
        <w:t>Indicate opportunities for exploiting the results beyond the scope of the project, for example, a scientific evaluation of operational experience or use as a decision-making aid for your further plans for investment measures.</w:t>
      </w:r>
    </w:p>
    <w:p w14:paraId="760948A5" w14:textId="77777777" w:rsidR="000729EE" w:rsidRDefault="00F66A6F" w:rsidP="000729EE">
      <w:pPr>
        <w:pStyle w:val="Flietext"/>
      </w:pPr>
      <w:r>
        <w:t>&lt;Continuous text, tables, graphics&gt;</w:t>
      </w:r>
    </w:p>
    <w:p w14:paraId="5D34D302" w14:textId="77777777" w:rsidR="000729EE" w:rsidRPr="000729EE" w:rsidRDefault="000729EE" w:rsidP="000729EE">
      <w:pPr>
        <w:pStyle w:val="Flietext"/>
      </w:pPr>
    </w:p>
    <w:p w14:paraId="4E8FD150" w14:textId="77777777" w:rsidR="000729EE" w:rsidRPr="00CE7F09" w:rsidRDefault="000729EE" w:rsidP="000729EE">
      <w:pPr>
        <w:pStyle w:val="berschrift3"/>
        <w:rPr>
          <w:lang w:val="en-US"/>
        </w:rPr>
      </w:pPr>
      <w:bookmarkStart w:id="13" w:name="_Toc207811719"/>
      <w:r w:rsidRPr="00CE7F09">
        <w:rPr>
          <w:lang w:val="en-US"/>
        </w:rPr>
        <w:t>Transformative impact and sustainability aspects in the country of implementation</w:t>
      </w:r>
      <w:bookmarkEnd w:id="13"/>
    </w:p>
    <w:p w14:paraId="7E5DBEE1"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Quantify the greenhouse gas emissions saved and describe the additionality of the plants used for electricity generation.</w:t>
      </w:r>
    </w:p>
    <w:p w14:paraId="6D70AF41"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lastRenderedPageBreak/>
        <w:t>Present the expected development and growth effects in the country of implementation. Also address local value creation.</w:t>
      </w:r>
    </w:p>
    <w:p w14:paraId="170031A6"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Classify the project within the activities of the implementing country for the energy transition and national hydrogen strategy.</w:t>
      </w:r>
    </w:p>
    <w:p w14:paraId="7D7D6978"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Describe the planned environmental protection standards in the areas of water procurement, land use, waste, chemicals, and pollutant management.</w:t>
      </w:r>
    </w:p>
    <w:p w14:paraId="4F441B53"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Describe the planned labor standards at the project implementation site.</w:t>
      </w:r>
    </w:p>
    <w:p w14:paraId="02D92D60"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lang w:val="en-US"/>
        </w:rPr>
      </w:pPr>
      <w:r w:rsidRPr="00CE7F09">
        <w:rPr>
          <w:i/>
          <w:color w:val="0070C0"/>
          <w:lang w:val="en-US"/>
        </w:rPr>
        <w:t>Where possible, describe other overarching sustainability aspects.</w:t>
      </w:r>
    </w:p>
    <w:p w14:paraId="60AE76C4" w14:textId="77777777" w:rsidR="000729EE" w:rsidRDefault="00F66A6F" w:rsidP="000729EE">
      <w:pPr>
        <w:pStyle w:val="Flietext"/>
      </w:pPr>
      <w:r>
        <w:t>&lt;Continuous text, tables, graphics&gt;</w:t>
      </w:r>
    </w:p>
    <w:p w14:paraId="200F3492" w14:textId="77777777" w:rsidR="000729EE" w:rsidRPr="000729EE" w:rsidRDefault="000729EE" w:rsidP="000729EE">
      <w:pPr>
        <w:pStyle w:val="Flietext"/>
      </w:pPr>
    </w:p>
    <w:p w14:paraId="026076B8" w14:textId="77777777" w:rsidR="000729EE" w:rsidRDefault="000729EE" w:rsidP="000729EE">
      <w:pPr>
        <w:pStyle w:val="berschrift3"/>
      </w:pPr>
      <w:bookmarkStart w:id="14" w:name="_Toc207811720"/>
      <w:r w:rsidRPr="00F52C54">
        <w:t>Necessity of the grant</w:t>
      </w:r>
      <w:bookmarkEnd w:id="14"/>
    </w:p>
    <w:p w14:paraId="49B734BB"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Explain the scientific, technical, and economic risks of the project.</w:t>
      </w:r>
    </w:p>
    <w:p w14:paraId="146EB325" w14:textId="77777777" w:rsidR="000729EE" w:rsidRPr="00CE7F09"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lang w:val="en-US"/>
        </w:rPr>
      </w:pPr>
      <w:r w:rsidRPr="00CE7F09">
        <w:rPr>
          <w:i/>
          <w:color w:val="0070C0"/>
          <w:lang w:val="en-US"/>
        </w:rPr>
        <w:t>Justify the need for government support.</w:t>
      </w:r>
    </w:p>
    <w:p w14:paraId="75DB4850" w14:textId="77777777" w:rsidR="00F66A6F" w:rsidRDefault="00F66A6F" w:rsidP="00F66A6F">
      <w:pPr>
        <w:pStyle w:val="Flietext"/>
      </w:pPr>
      <w:r>
        <w:t>&lt;Continuous text&gt;</w:t>
      </w:r>
    </w:p>
    <w:p w14:paraId="787215E7" w14:textId="77777777" w:rsidR="000729EE" w:rsidRDefault="000729EE" w:rsidP="000729EE">
      <w:pPr>
        <w:pStyle w:val="Flietext"/>
      </w:pPr>
    </w:p>
    <w:bookmarkEnd w:id="0"/>
    <w:bookmarkEnd w:id="1"/>
    <w:bookmarkEnd w:id="2"/>
    <w:bookmarkEnd w:id="3"/>
    <w:bookmarkEnd w:id="4"/>
    <w:p w14:paraId="4BBF2E09" w14:textId="77777777" w:rsidR="000729EE" w:rsidRPr="000729EE" w:rsidRDefault="000729EE" w:rsidP="000729EE">
      <w:pPr>
        <w:pStyle w:val="Flietext"/>
      </w:pPr>
    </w:p>
    <w:sectPr w:rsidR="000729EE" w:rsidRPr="000729EE" w:rsidSect="00986AA8">
      <w:headerReference w:type="default" r:id="rId18"/>
      <w:pgSz w:w="11906" w:h="16838" w:code="9"/>
      <w:pgMar w:top="1985" w:right="1134" w:bottom="1701" w:left="1134" w:header="709" w:footer="56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CD822" w14:textId="77777777" w:rsidR="00C46B0F" w:rsidRDefault="00C46B0F" w:rsidP="00245351">
      <w:pPr>
        <w:spacing w:after="0" w:line="240" w:lineRule="auto"/>
      </w:pPr>
      <w:r>
        <w:separator/>
      </w:r>
    </w:p>
    <w:p w14:paraId="5ECC75E1" w14:textId="77777777" w:rsidR="00C46B0F" w:rsidRDefault="00C46B0F"/>
  </w:endnote>
  <w:endnote w:type="continuationSeparator" w:id="0">
    <w:p w14:paraId="1131A14B" w14:textId="77777777" w:rsidR="00C46B0F" w:rsidRDefault="00C46B0F" w:rsidP="00245351">
      <w:pPr>
        <w:spacing w:after="0" w:line="240" w:lineRule="auto"/>
      </w:pPr>
      <w:r>
        <w:continuationSeparator/>
      </w:r>
    </w:p>
    <w:p w14:paraId="38057631" w14:textId="77777777" w:rsidR="00C46B0F" w:rsidRDefault="00C46B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944A4" w14:textId="77777777" w:rsidR="00C46B0F" w:rsidRPr="00636070" w:rsidRDefault="00B86AC3" w:rsidP="00056D7C">
    <w:pPr>
      <w:pStyle w:val="Fuzeile"/>
      <w:jc w:val="right"/>
      <w:rPr>
        <w:sz w:val="18"/>
        <w:szCs w:val="18"/>
      </w:rPr>
    </w:pPr>
    <w:sdt>
      <w:sdtPr>
        <w:rPr>
          <w:sz w:val="18"/>
          <w:szCs w:val="18"/>
        </w:rPr>
        <w:alias w:val="Schutzklasse"/>
        <w:tag w:val="Schutzklasse"/>
        <w:id w:val="1579782083"/>
        <w:comboBox>
          <w:listItem w:displayText="intern" w:value="intern"/>
          <w:listItem w:displayText="offen" w:value="offen"/>
          <w:listItem w:displayText="vertraulich" w:value="vertraulich"/>
          <w:listItem w:displayText="streng vertraulich" w:value="streng vertraulich"/>
        </w:comboBox>
      </w:sdtPr>
      <w:sdtEndPr/>
      <w:sdtContent>
        <w:r w:rsidR="00DE407F">
          <w:rPr>
            <w:sz w:val="18"/>
            <w:szCs w:val="18"/>
          </w:rPr>
          <w:t>confidential</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alias w:val="Schutzklasse"/>
      <w:tag w:val="Schutzklasse"/>
      <w:id w:val="-1112271524"/>
      <w:comboBox>
        <w:listItem w:displayText="intern" w:value="intern"/>
        <w:listItem w:displayText="offen" w:value="offen"/>
        <w:listItem w:displayText="vertraulich" w:value="vertraulich"/>
        <w:listItem w:displayText="streng vertraulich" w:value="streng vertraulich"/>
      </w:comboBox>
    </w:sdtPr>
    <w:sdtEndPr/>
    <w:sdtContent>
      <w:p w14:paraId="002E5DB1" w14:textId="77777777" w:rsidR="00C46B0F" w:rsidRPr="00E2702D" w:rsidRDefault="00C46B0F" w:rsidP="00EB2CB6">
        <w:pPr>
          <w:pStyle w:val="Bildunterschrift"/>
        </w:pPr>
        <w:r w:rsidRPr="00E2702D">
          <w:t>internally</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29837F" w14:textId="77777777" w:rsidR="00C46B0F" w:rsidRDefault="00C46B0F" w:rsidP="00245351">
      <w:pPr>
        <w:spacing w:after="0" w:line="240" w:lineRule="auto"/>
      </w:pPr>
      <w:r>
        <w:separator/>
      </w:r>
    </w:p>
    <w:p w14:paraId="66A677A0" w14:textId="77777777" w:rsidR="00C46B0F" w:rsidRDefault="00C46B0F"/>
  </w:footnote>
  <w:footnote w:type="continuationSeparator" w:id="0">
    <w:p w14:paraId="396CA922" w14:textId="77777777" w:rsidR="00C46B0F" w:rsidRDefault="00C46B0F" w:rsidP="00245351">
      <w:pPr>
        <w:spacing w:after="0" w:line="240" w:lineRule="auto"/>
      </w:pPr>
      <w:r>
        <w:continuationSeparator/>
      </w:r>
    </w:p>
    <w:p w14:paraId="18A144D6" w14:textId="77777777" w:rsidR="00C46B0F" w:rsidRDefault="00C46B0F"/>
  </w:footnote>
  <w:footnote w:id="1">
    <w:p w14:paraId="4E31A273" w14:textId="330466D1" w:rsidR="00C46B0F" w:rsidRPr="00CE7F09" w:rsidRDefault="00C46B0F">
      <w:pPr>
        <w:pStyle w:val="Funotentext"/>
        <w:rPr>
          <w:lang w:val="en-US"/>
        </w:rPr>
      </w:pPr>
      <w:r>
        <w:rPr>
          <w:rStyle w:val="Funotenzeichen"/>
        </w:rPr>
        <w:footnoteRef/>
      </w:r>
      <w:r w:rsidRPr="00CE7F09">
        <w:rPr>
          <w:lang w:val="en-US"/>
        </w:rPr>
        <w:t xml:space="preserve"> </w:t>
      </w:r>
      <w:r w:rsidR="00912CBD">
        <w:rPr>
          <w:lang w:val="en-US"/>
        </w:rPr>
        <w:t>LE</w:t>
      </w:r>
      <w:r w:rsidRPr="00CE7F09">
        <w:rPr>
          <w:lang w:val="en-US"/>
        </w:rPr>
        <w:t>: Large enterprise, SME: Small or medium-sized enterprise, HEI: Higher education institution, RE: Research institution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2"/>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283"/>
      <w:gridCol w:w="284"/>
      <w:gridCol w:w="337"/>
    </w:tblGrid>
    <w:tr w:rsidR="00C46B0F" w:rsidRPr="00175B9C" w14:paraId="3D0D4AA8" w14:textId="77777777" w:rsidTr="00295ADB">
      <w:trPr>
        <w:jc w:val="right"/>
      </w:trPr>
      <w:tc>
        <w:tcPr>
          <w:tcW w:w="3402" w:type="dxa"/>
        </w:tcPr>
        <w:p w14:paraId="7B3505C5" w14:textId="77777777" w:rsidR="00C46B0F" w:rsidRPr="00CE7F09" w:rsidRDefault="00C46B0F" w:rsidP="00295ADB">
          <w:pPr>
            <w:pStyle w:val="Kopfzeile"/>
            <w:jc w:val="right"/>
            <w:rPr>
              <w:lang w:val="en-US"/>
            </w:rPr>
          </w:pPr>
          <w:r>
            <w:fldChar w:fldCharType="begin"/>
          </w:r>
          <w:r w:rsidRPr="00CE7F09">
            <w:rPr>
              <w:lang w:val="en-US"/>
            </w:rPr>
            <w:instrText xml:space="preserve"> STYLEREF  "Überschrift 1" \l  \* MERGEFORMAT </w:instrText>
          </w:r>
          <w:r>
            <w:fldChar w:fldCharType="separate"/>
          </w:r>
          <w:r w:rsidR="00846FD6" w:rsidRPr="00CE7F09">
            <w:rPr>
              <w:b/>
              <w:bCs/>
              <w:noProof/>
              <w:lang w:val="en-US"/>
            </w:rPr>
            <w:t xml:space="preserve"> Error! No text with the specified format template in the document.</w:t>
          </w:r>
          <w:r>
            <w:rPr>
              <w:noProof/>
            </w:rPr>
            <w:fldChar w:fldCharType="end"/>
          </w:r>
        </w:p>
      </w:tc>
      <w:tc>
        <w:tcPr>
          <w:tcW w:w="283" w:type="dxa"/>
          <w:tcBorders>
            <w:right w:val="single" w:sz="4" w:space="0" w:color="auto"/>
          </w:tcBorders>
        </w:tcPr>
        <w:p w14:paraId="3C2B4F20" w14:textId="77777777" w:rsidR="00C46B0F" w:rsidRPr="00CE7F09" w:rsidRDefault="00C46B0F" w:rsidP="00295ADB">
          <w:pPr>
            <w:pStyle w:val="Kopfzeile"/>
            <w:jc w:val="right"/>
            <w:rPr>
              <w:lang w:val="en-US"/>
            </w:rPr>
          </w:pPr>
        </w:p>
      </w:tc>
      <w:tc>
        <w:tcPr>
          <w:tcW w:w="284" w:type="dxa"/>
          <w:tcBorders>
            <w:left w:val="single" w:sz="4" w:space="0" w:color="auto"/>
          </w:tcBorders>
        </w:tcPr>
        <w:p w14:paraId="64876281" w14:textId="77777777" w:rsidR="00C46B0F" w:rsidRPr="00CE7F09" w:rsidRDefault="00C46B0F" w:rsidP="00295ADB">
          <w:pPr>
            <w:pStyle w:val="Kopfzeile"/>
            <w:rPr>
              <w:lang w:val="en-US"/>
            </w:rPr>
          </w:pPr>
        </w:p>
      </w:tc>
      <w:tc>
        <w:tcPr>
          <w:tcW w:w="317" w:type="dxa"/>
        </w:tcPr>
        <w:p w14:paraId="38DACD93" w14:textId="77777777" w:rsidR="00C46B0F" w:rsidRPr="00175B9C" w:rsidRDefault="00C46B0F" w:rsidP="00295ADB">
          <w:pPr>
            <w:pStyle w:val="Kopfzeile"/>
          </w:pPr>
          <w:r w:rsidRPr="00175B9C">
            <w:fldChar w:fldCharType="begin"/>
          </w:r>
          <w:r w:rsidRPr="00175B9C">
            <w:instrText>PAGE   \* MERGEFORMAT</w:instrText>
          </w:r>
          <w:r w:rsidRPr="00175B9C">
            <w:fldChar w:fldCharType="separate"/>
          </w:r>
          <w:r w:rsidR="00846FD6">
            <w:rPr>
              <w:noProof/>
            </w:rPr>
            <w:t>B</w:t>
          </w:r>
          <w:r w:rsidRPr="00175B9C">
            <w:fldChar w:fldCharType="end"/>
          </w:r>
        </w:p>
      </w:tc>
    </w:tr>
  </w:tbl>
  <w:p w14:paraId="41F5E918" w14:textId="77777777" w:rsidR="00C46B0F" w:rsidRDefault="00C46B0F" w:rsidP="00295AD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BABDC" w14:textId="77777777" w:rsidR="00C46B0F" w:rsidRDefault="00C46B0F">
    <w:pPr>
      <w:pStyle w:val="Kopfzeile"/>
    </w:pPr>
    <w:r>
      <w:rPr>
        <w:noProof/>
        <w:lang w:eastAsia="de-DE"/>
      </w:rPr>
      <mc:AlternateContent>
        <mc:Choice Requires="wps">
          <w:drawing>
            <wp:anchor distT="45720" distB="45720" distL="114300" distR="114300" simplePos="0" relativeHeight="251660288" behindDoc="0" locked="0" layoutInCell="1" allowOverlap="1" wp14:anchorId="7EDD2AEB" wp14:editId="05C46546">
              <wp:simplePos x="0" y="0"/>
              <wp:positionH relativeFrom="column">
                <wp:posOffset>3224530</wp:posOffset>
              </wp:positionH>
              <wp:positionV relativeFrom="paragraph">
                <wp:posOffset>-729659</wp:posOffset>
              </wp:positionV>
              <wp:extent cx="3268345" cy="919480"/>
              <wp:effectExtent l="0" t="0" r="8255" b="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8345" cy="919480"/>
                      </a:xfrm>
                      <a:prstGeom prst="rect">
                        <a:avLst/>
                      </a:prstGeom>
                      <a:solidFill>
                        <a:srgbClr val="FFFFFF"/>
                      </a:solidFill>
                      <a:ln w="9525">
                        <a:noFill/>
                        <a:miter lim="800000"/>
                        <a:headEnd/>
                        <a:tailEnd/>
                      </a:ln>
                    </wps:spPr>
                    <wps:txbx>
                      <w:txbxContent>
                        <w:p w14:paraId="7E8C7876" w14:textId="77777777" w:rsidR="00C46B0F" w:rsidRPr="00CE7F09" w:rsidRDefault="00C46B0F" w:rsidP="007A36D3">
                          <w:pPr>
                            <w:jc w:val="center"/>
                            <w:rPr>
                              <w:rStyle w:val="berschrift3Zchn"/>
                              <w:rFonts w:eastAsiaTheme="minorHAnsi"/>
                              <w:lang w:val="en-US"/>
                            </w:rPr>
                          </w:pPr>
                          <w:r w:rsidRPr="00CE7F09">
                            <w:rPr>
                              <w:rStyle w:val="berschrift3Zchn"/>
                              <w:rFonts w:eastAsiaTheme="minorHAnsi"/>
                              <w:lang w:val="en-US"/>
                            </w:rPr>
                            <w:t>Funding guidelines for international hydrogen projects</w:t>
                          </w:r>
                        </w:p>
                        <w:p w14:paraId="6DF6499D" w14:textId="77777777" w:rsidR="00C46B0F" w:rsidRDefault="00C46B0F" w:rsidP="00C46B0F">
                          <w:pPr>
                            <w:pStyle w:val="Listenabsatz"/>
                            <w:numPr>
                              <w:ilvl w:val="0"/>
                              <w:numId w:val="12"/>
                            </w:numPr>
                            <w:jc w:val="center"/>
                          </w:pPr>
                          <w:r>
                            <w:t xml:space="preserve">Module 1 </w:t>
                          </w:r>
                          <w:r w:rsidR="00DB657E">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DD2AEB" id="_x0000_t202" coordsize="21600,21600" o:spt="202" path="m,l,21600r21600,l21600,xe">
              <v:stroke joinstyle="miter"/>
              <v:path gradientshapeok="t" o:connecttype="rect"/>
            </v:shapetype>
            <v:shape id="_x0000_s1027" type="#_x0000_t202" style="position:absolute;margin-left:253.9pt;margin-top:-57.45pt;width:257.35pt;height:7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" stroked="f">
              <v:textbox>
                <w:txbxContent>
                  <w:p w14:paraId="7E8C7876" w14:textId="77777777" w:rsidR="00C46B0F" w:rsidRPr="00CE7F09" w:rsidRDefault="00C46B0F" w:rsidP="007A36D3">
                    <w:pPr>
                      <w:jc w:val="center"/>
                      <w:rPr>
                        <w:rStyle w:val="berschrift3Zchn"/>
                        <w:rFonts w:eastAsiaTheme="minorHAnsi"/>
                        <w:lang w:val="en-US"/>
                      </w:rPr>
                    </w:pPr>
                    <w:r w:rsidRPr="00CE7F09">
                      <w:rPr>
                        <w:rStyle w:val="berschrift3Zchn"/>
                        <w:rFonts w:eastAsiaTheme="minorHAnsi"/>
                        <w:lang w:val="en-US"/>
                      </w:rPr>
                      <w:t>Funding guidelines for international hydrogen projects</w:t>
                    </w:r>
                  </w:p>
                  <w:p w14:paraId="6DF6499D" w14:textId="77777777" w:rsidR="00C46B0F" w:rsidRDefault="00C46B0F" w:rsidP="00C46B0F">
                    <w:pPr>
                      <w:pStyle w:val="Listenabsatz"/>
                      <w:numPr>
                        <w:ilvl w:val="0"/>
                        <w:numId w:val="12"/>
                      </w:numPr>
                      <w:jc w:val="center"/>
                    </w:pPr>
                    <w:r>
                      <w:t xml:space="preserve">Module 1 </w:t>
                    </w:r>
                    <w:r w:rsidR="00DB657E">
                      <w:t>-</w:t>
                    </w:r>
                  </w:p>
                </w:txbxContent>
              </v:textbox>
              <w10:wrap type="square"/>
            </v:shape>
          </w:pict>
        </mc:Fallback>
      </mc:AlternateContent>
    </w:r>
    <w:r>
      <w:rPr>
        <w:noProof/>
        <w:lang w:eastAsia="de-DE"/>
      </w:rPr>
      <mc:AlternateContent>
        <mc:Choice Requires="wps">
          <w:drawing>
            <wp:anchor distT="45720" distB="45720" distL="114300" distR="114300" simplePos="0" relativeHeight="251662336" behindDoc="0" locked="0" layoutInCell="1" allowOverlap="1" wp14:anchorId="5A6DD11F" wp14:editId="41FC6FEC">
              <wp:simplePos x="0" y="0"/>
              <wp:positionH relativeFrom="column">
                <wp:posOffset>1761358</wp:posOffset>
              </wp:positionH>
              <wp:positionV relativeFrom="paragraph">
                <wp:posOffset>395221</wp:posOffset>
              </wp:positionV>
              <wp:extent cx="2360930" cy="1404620"/>
              <wp:effectExtent l="0" t="0" r="9525" b="0"/>
              <wp:wrapSquare wrapText="bothSides"/>
              <wp:docPr id="2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475943D" w14:textId="531712BF" w:rsidR="00C46B0F" w:rsidRPr="007A36D3" w:rsidRDefault="00C46B0F" w:rsidP="00FD3141">
                          <w:pPr>
                            <w:pStyle w:val="ZwischenberschriftProjekt"/>
                            <w:spacing w:before="0" w:line="240" w:lineRule="auto"/>
                            <w:jc w:val="center"/>
                            <w:rPr>
                              <w:sz w:val="52"/>
                            </w:rPr>
                          </w:pPr>
                          <w:r w:rsidRPr="007A36D3">
                            <w:rPr>
                              <w:sz w:val="52"/>
                            </w:rPr>
                            <w:t xml:space="preserve">Project </w:t>
                          </w:r>
                          <w:r w:rsidR="008102E9">
                            <w:rPr>
                              <w:sz w:val="52"/>
                            </w:rPr>
                            <w:t>proposal</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A6DD11F" id="_x0000_s1028" type="#_x0000_t202" style="position:absolute;margin-left:138.7pt;margin-top:31.1pt;width:185.9pt;height:110.6pt;z-index:2516623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" stroked="f">
              <v:textbox style="mso-fit-shape-to-text:t">
                <w:txbxContent>
                  <w:p w14:paraId="0475943D" w14:textId="531712BF" w:rsidR="00C46B0F" w:rsidRPr="007A36D3" w:rsidRDefault="00C46B0F" w:rsidP="00FD3141">
                    <w:pPr>
                      <w:pStyle w:val="ZwischenberschriftProjekt"/>
                      <w:spacing w:before="0" w:line="240" w:lineRule="auto"/>
                      <w:jc w:val="center"/>
                      <w:rPr>
                        <w:sz w:val="52"/>
                      </w:rPr>
                    </w:pPr>
                    <w:r w:rsidRPr="007A36D3">
                      <w:rPr>
                        <w:sz w:val="52"/>
                      </w:rPr>
                      <w:t xml:space="preserve">Project </w:t>
                    </w:r>
                    <w:proofErr w:type="spellStart"/>
                    <w:r w:rsidR="008102E9">
                      <w:rPr>
                        <w:sz w:val="52"/>
                      </w:rPr>
                      <w:t>proposal</w:t>
                    </w:r>
                    <w:proofErr w:type="spellEnd"/>
                  </w:p>
                </w:txbxContent>
              </v:textbox>
              <w10:wrap type="square"/>
            </v:shape>
          </w:pict>
        </mc:Fallback>
      </mc:AlternateContent>
    </w:r>
    <w:r>
      <w:rPr>
        <w:noProof/>
        <w:lang w:eastAsia="de-DE"/>
      </w:rPr>
      <w:drawing>
        <wp:anchor distT="0" distB="0" distL="114300" distR="114300" simplePos="0" relativeHeight="251658240" behindDoc="0" locked="1" layoutInCell="1" allowOverlap="1" wp14:anchorId="0C5E8C86" wp14:editId="254D577C">
          <wp:simplePos x="0" y="0"/>
          <wp:positionH relativeFrom="page">
            <wp:posOffset>-1905</wp:posOffset>
          </wp:positionH>
          <wp:positionV relativeFrom="page">
            <wp:posOffset>47625</wp:posOffset>
          </wp:positionV>
          <wp:extent cx="7566660" cy="1259840"/>
          <wp:effectExtent l="0" t="0" r="0" b="0"/>
          <wp:wrapNone/>
          <wp:docPr id="26" name="Grafik 26" title="Logo Projektträger Jüli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Header.jpg"/>
                  <pic:cNvPicPr/>
                </pic:nvPicPr>
                <pic:blipFill>
                  <a:blip r:embed="rId1">
                    <a:extLst>
                      <a:ext uri="{28A0092B-C50C-407E-A947-70E740481C1C}">
                        <a14:useLocalDpi xmlns:a14="http://schemas.microsoft.com/office/drawing/2010/main" val="0"/>
                      </a:ext>
                    </a:extLst>
                  </a:blip>
                  <a:stretch>
                    <a:fillRect/>
                  </a:stretch>
                </pic:blipFill>
                <pic:spPr>
                  <a:xfrm>
                    <a:off x="0" y="0"/>
                    <a:ext cx="7566660" cy="125984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53691" w14:textId="77777777" w:rsidR="00C46B0F" w:rsidRDefault="00C46B0F" w:rsidP="00295ADB">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27BF5" w14:textId="77777777" w:rsidR="00C46B0F" w:rsidRDefault="00C46B0F">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2"/>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2"/>
      <w:gridCol w:w="400"/>
      <w:gridCol w:w="401"/>
      <w:gridCol w:w="449"/>
    </w:tblGrid>
    <w:tr w:rsidR="00C46B0F" w:rsidRPr="00175B9C" w14:paraId="405FA146" w14:textId="77777777" w:rsidTr="00912CBD">
      <w:trPr>
        <w:trHeight w:val="470"/>
        <w:jc w:val="right"/>
      </w:trPr>
      <w:tc>
        <w:tcPr>
          <w:tcW w:w="4832" w:type="dxa"/>
        </w:tcPr>
        <w:p w14:paraId="0ED6281D" w14:textId="1192576B" w:rsidR="00C46B0F" w:rsidRPr="00175B9C" w:rsidRDefault="00C46B0F" w:rsidP="00295ADB">
          <w:pPr>
            <w:pStyle w:val="Kopfzeile"/>
            <w:jc w:val="right"/>
          </w:pPr>
          <w:r>
            <w:t>Sketch for project &lt;nnnn&gt;</w:t>
          </w:r>
        </w:p>
      </w:tc>
      <w:tc>
        <w:tcPr>
          <w:tcW w:w="400" w:type="dxa"/>
          <w:tcBorders>
            <w:right w:val="single" w:sz="4" w:space="0" w:color="auto"/>
          </w:tcBorders>
        </w:tcPr>
        <w:p w14:paraId="48CD9C02" w14:textId="77777777" w:rsidR="00C46B0F" w:rsidRPr="00175B9C" w:rsidRDefault="00C46B0F" w:rsidP="00295ADB">
          <w:pPr>
            <w:pStyle w:val="Kopfzeile"/>
            <w:jc w:val="right"/>
          </w:pPr>
        </w:p>
      </w:tc>
      <w:tc>
        <w:tcPr>
          <w:tcW w:w="401" w:type="dxa"/>
          <w:tcBorders>
            <w:left w:val="single" w:sz="4" w:space="0" w:color="auto"/>
          </w:tcBorders>
        </w:tcPr>
        <w:p w14:paraId="12E6E2F6" w14:textId="77777777" w:rsidR="00C46B0F" w:rsidRPr="00175B9C" w:rsidRDefault="00C46B0F" w:rsidP="00295ADB">
          <w:pPr>
            <w:pStyle w:val="Kopfzeile"/>
          </w:pPr>
        </w:p>
      </w:tc>
      <w:tc>
        <w:tcPr>
          <w:tcW w:w="449" w:type="dxa"/>
        </w:tcPr>
        <w:p w14:paraId="3E9DA214" w14:textId="3E4534BB" w:rsidR="00C46B0F" w:rsidRPr="00175B9C" w:rsidRDefault="00C46B0F" w:rsidP="00295ADB">
          <w:pPr>
            <w:pStyle w:val="Kopfzeile"/>
          </w:pPr>
          <w:r>
            <w:t>[</w:t>
          </w:r>
          <w:r>
            <w:fldChar w:fldCharType="begin"/>
          </w:r>
          <w:r>
            <w:instrText>PAGE   \* MERGEFORMAT</w:instrText>
          </w:r>
          <w:r>
            <w:fldChar w:fldCharType="separate"/>
          </w:r>
          <w:r w:rsidR="00BC5BDC">
            <w:rPr>
              <w:noProof/>
            </w:rPr>
            <w:t>4</w:t>
          </w:r>
          <w:r>
            <w:fldChar w:fldCharType="end"/>
          </w:r>
          <w:r>
            <w:t>]</w:t>
          </w:r>
        </w:p>
      </w:tc>
    </w:tr>
  </w:tbl>
  <w:p w14:paraId="2FBAC343" w14:textId="77777777" w:rsidR="00C46B0F" w:rsidRDefault="00C46B0F" w:rsidP="00295AD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47146"/>
    <w:multiLevelType w:val="multilevel"/>
    <w:tmpl w:val="DCD444DE"/>
    <w:numStyleLink w:val="AufzhlungPunkte"/>
  </w:abstractNum>
  <w:abstractNum w:abstractNumId="1" w15:restartNumberingAfterBreak="0">
    <w:nsid w:val="0C5554FA"/>
    <w:multiLevelType w:val="multilevel"/>
    <w:tmpl w:val="7B4A3762"/>
    <w:numStyleLink w:val="AufzhlungNummern"/>
  </w:abstractNum>
  <w:abstractNum w:abstractNumId="2" w15:restartNumberingAfterBreak="0">
    <w:nsid w:val="245F76BB"/>
    <w:multiLevelType w:val="multilevel"/>
    <w:tmpl w:val="DCD444DE"/>
    <w:numStyleLink w:val="AufzhlungPunkte"/>
  </w:abstractNum>
  <w:abstractNum w:abstractNumId="3" w15:restartNumberingAfterBreak="0">
    <w:nsid w:val="2CE754A7"/>
    <w:multiLevelType w:val="multilevel"/>
    <w:tmpl w:val="DCD444DE"/>
    <w:numStyleLink w:val="AufzhlungPunkte"/>
  </w:abstractNum>
  <w:abstractNum w:abstractNumId="4" w15:restartNumberingAfterBreak="0">
    <w:nsid w:val="466D7E60"/>
    <w:multiLevelType w:val="multilevel"/>
    <w:tmpl w:val="DCD444DE"/>
    <w:numStyleLink w:val="AufzhlungPunkte"/>
  </w:abstractNum>
  <w:abstractNum w:abstractNumId="5" w15:restartNumberingAfterBreak="0">
    <w:nsid w:val="47653064"/>
    <w:multiLevelType w:val="multilevel"/>
    <w:tmpl w:val="DCD444DE"/>
    <w:numStyleLink w:val="AufzhlungPunkte"/>
  </w:abstractNum>
  <w:abstractNum w:abstractNumId="6" w15:restartNumberingAfterBreak="0">
    <w:nsid w:val="503A15B4"/>
    <w:multiLevelType w:val="multilevel"/>
    <w:tmpl w:val="DCD444DE"/>
    <w:styleLink w:val="AufzhlungPunkte"/>
    <w:lvl w:ilvl="0">
      <w:start w:val="1"/>
      <w:numFmt w:val="bullet"/>
      <w:pStyle w:val="AufzhlungPunkte0"/>
      <w:lvlText w:val=""/>
      <w:lvlJc w:val="left"/>
      <w:pPr>
        <w:ind w:left="357" w:hanging="357"/>
      </w:pPr>
      <w:rPr>
        <w:rFonts w:ascii="Wingdings" w:hAnsi="Wingdings" w:hint="default"/>
        <w:color w:val="264540" w:themeColor="text2"/>
        <w:sz w:val="22"/>
      </w:rPr>
    </w:lvl>
    <w:lvl w:ilvl="1">
      <w:start w:val="1"/>
      <w:numFmt w:val="bullet"/>
      <w:lvlRestart w:val="0"/>
      <w:lvlText w:val=""/>
      <w:lvlJc w:val="left"/>
      <w:pPr>
        <w:ind w:left="737" w:hanging="380"/>
      </w:pPr>
      <w:rPr>
        <w:rFonts w:ascii="Wingdings" w:hAnsi="Wingdings" w:hint="default"/>
        <w:color w:val="264540" w:themeColor="text2"/>
        <w:sz w:val="22"/>
      </w:rPr>
    </w:lvl>
    <w:lvl w:ilvl="2">
      <w:start w:val="1"/>
      <w:numFmt w:val="bullet"/>
      <w:lvlText w:val=""/>
      <w:lvlJc w:val="left"/>
      <w:pPr>
        <w:ind w:left="1134" w:hanging="397"/>
      </w:pPr>
      <w:rPr>
        <w:rFonts w:ascii="Wingdings" w:hAnsi="Wingdings" w:hint="default"/>
      </w:rPr>
    </w:lvl>
    <w:lvl w:ilvl="3">
      <w:start w:val="1"/>
      <w:numFmt w:val="bullet"/>
      <w:lvlText w:val=""/>
      <w:lvlJc w:val="left"/>
      <w:pPr>
        <w:ind w:left="3237" w:hanging="360"/>
      </w:pPr>
      <w:rPr>
        <w:rFonts w:ascii="Symbol" w:hAnsi="Symbol" w:hint="default"/>
      </w:rPr>
    </w:lvl>
    <w:lvl w:ilvl="4">
      <w:start w:val="1"/>
      <w:numFmt w:val="bullet"/>
      <w:lvlText w:val="o"/>
      <w:lvlJc w:val="left"/>
      <w:pPr>
        <w:ind w:left="3957" w:hanging="360"/>
      </w:pPr>
      <w:rPr>
        <w:rFonts w:ascii="Courier New" w:hAnsi="Courier New" w:cs="Courier New" w:hint="default"/>
      </w:rPr>
    </w:lvl>
    <w:lvl w:ilvl="5">
      <w:start w:val="1"/>
      <w:numFmt w:val="bullet"/>
      <w:lvlText w:val=""/>
      <w:lvlJc w:val="left"/>
      <w:pPr>
        <w:ind w:left="4677" w:hanging="360"/>
      </w:pPr>
      <w:rPr>
        <w:rFonts w:ascii="Wingdings" w:hAnsi="Wingdings" w:hint="default"/>
      </w:rPr>
    </w:lvl>
    <w:lvl w:ilvl="6">
      <w:start w:val="1"/>
      <w:numFmt w:val="bullet"/>
      <w:lvlText w:val=""/>
      <w:lvlJc w:val="left"/>
      <w:pPr>
        <w:ind w:left="5397" w:hanging="360"/>
      </w:pPr>
      <w:rPr>
        <w:rFonts w:ascii="Symbol" w:hAnsi="Symbol" w:hint="default"/>
      </w:rPr>
    </w:lvl>
    <w:lvl w:ilvl="7">
      <w:start w:val="1"/>
      <w:numFmt w:val="bullet"/>
      <w:lvlText w:val="o"/>
      <w:lvlJc w:val="left"/>
      <w:pPr>
        <w:ind w:left="6117" w:hanging="360"/>
      </w:pPr>
      <w:rPr>
        <w:rFonts w:ascii="Courier New" w:hAnsi="Courier New" w:cs="Courier New" w:hint="default"/>
      </w:rPr>
    </w:lvl>
    <w:lvl w:ilvl="8">
      <w:start w:val="1"/>
      <w:numFmt w:val="bullet"/>
      <w:lvlText w:val=""/>
      <w:lvlJc w:val="left"/>
      <w:pPr>
        <w:ind w:left="6837" w:hanging="360"/>
      </w:pPr>
      <w:rPr>
        <w:rFonts w:ascii="Wingdings" w:hAnsi="Wingdings" w:hint="default"/>
      </w:rPr>
    </w:lvl>
  </w:abstractNum>
  <w:abstractNum w:abstractNumId="7" w15:restartNumberingAfterBreak="0">
    <w:nsid w:val="53D6793B"/>
    <w:multiLevelType w:val="multilevel"/>
    <w:tmpl w:val="7B4A3762"/>
    <w:styleLink w:val="AufzhlungNummern"/>
    <w:lvl w:ilvl="0">
      <w:start w:val="1"/>
      <w:numFmt w:val="decimal"/>
      <w:pStyle w:val="AufzhlungNummerierung"/>
      <w:lvlText w:val="%1."/>
      <w:lvlJc w:val="left"/>
      <w:pPr>
        <w:ind w:left="397" w:hanging="397"/>
      </w:pPr>
      <w:rPr>
        <w:rFonts w:ascii="Arial" w:hAnsi="Arial" w:hint="default"/>
        <w:color w:val="264540" w:themeColor="text2"/>
        <w:sz w:val="22"/>
      </w:rPr>
    </w:lvl>
    <w:lvl w:ilvl="1">
      <w:start w:val="1"/>
      <w:numFmt w:val="lowerLetter"/>
      <w:lvlRestart w:val="0"/>
      <w:lvlText w:val="%2"/>
      <w:lvlJc w:val="left"/>
      <w:pPr>
        <w:ind w:left="737" w:hanging="380"/>
      </w:pPr>
      <w:rPr>
        <w:rFonts w:ascii="Arial" w:hAnsi="Arial" w:hint="default"/>
        <w:b w:val="0"/>
        <w:i w:val="0"/>
        <w:color w:val="264540" w:themeColor="text2"/>
        <w:sz w:val="22"/>
      </w:rPr>
    </w:lvl>
    <w:lvl w:ilvl="2">
      <w:start w:val="1"/>
      <w:numFmt w:val="lowerRoman"/>
      <w:lvlText w:val="%3."/>
      <w:lvlJc w:val="right"/>
      <w:pPr>
        <w:ind w:left="1134" w:hanging="283"/>
      </w:pPr>
      <w:rPr>
        <w:rFonts w:ascii="Arial" w:hAnsi="Arial" w:hint="default"/>
        <w:color w:val="264540" w:themeColor="text2"/>
        <w:sz w:val="22"/>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8" w15:restartNumberingAfterBreak="0">
    <w:nsid w:val="6C362931"/>
    <w:multiLevelType w:val="multilevel"/>
    <w:tmpl w:val="843EBAFE"/>
    <w:lvl w:ilvl="0">
      <w:start w:val="1"/>
      <w:numFmt w:val="decimal"/>
      <w:pStyle w:val="berschrift3"/>
      <w:lvlText w:val="%1"/>
      <w:lvlJc w:val="left"/>
      <w:pPr>
        <w:ind w:left="432" w:hanging="432"/>
      </w:pPr>
      <w:rPr>
        <w:rFonts w:hint="default"/>
      </w:rPr>
    </w:lvl>
    <w:lvl w:ilvl="1">
      <w:start w:val="1"/>
      <w:numFmt w:val="decimal"/>
      <w:pStyle w:val="berschrift4"/>
      <w:lvlText w:val="%1.%2"/>
      <w:lvlJc w:val="left"/>
      <w:pPr>
        <w:ind w:left="576" w:hanging="576"/>
      </w:pPr>
      <w:rPr>
        <w:rFonts w:hint="default"/>
      </w:rPr>
    </w:lvl>
    <w:lvl w:ilvl="2">
      <w:start w:val="1"/>
      <w:numFmt w:val="decimal"/>
      <w:pStyle w:val="berschrift5"/>
      <w:lvlText w:val="%1.%2.%3"/>
      <w:lvlJc w:val="left"/>
      <w:pPr>
        <w:ind w:left="720" w:hanging="720"/>
      </w:pPr>
      <w:rPr>
        <w:rFonts w:hint="default"/>
      </w:rPr>
    </w:lvl>
    <w:lvl w:ilvl="3">
      <w:start w:val="1"/>
      <w:numFmt w:val="decimal"/>
      <w:pStyle w:val="berschrift6"/>
      <w:lvlText w:val="%1.%2.%3.%4"/>
      <w:lvlJc w:val="left"/>
      <w:pPr>
        <w:ind w:left="1191" w:hanging="119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 w15:restartNumberingAfterBreak="0">
    <w:nsid w:val="6D343D78"/>
    <w:multiLevelType w:val="hybridMultilevel"/>
    <w:tmpl w:val="6652EA86"/>
    <w:lvl w:ilvl="0" w:tplc="851C2142">
      <w:start w:val="3"/>
      <w:numFmt w:val="bullet"/>
      <w:lvlText w:val="-"/>
      <w:lvlJc w:val="left"/>
      <w:pPr>
        <w:ind w:left="720" w:hanging="360"/>
      </w:pPr>
      <w:rPr>
        <w:rFonts w:ascii="Arial" w:eastAsiaTheme="minorHAnsi" w:hAnsi="Arial" w:cs="Arial" w:hint="default"/>
        <w:b/>
        <w:color w:val="000000" w:themeColor="text1"/>
        <w:sz w:val="2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D9135E9"/>
    <w:multiLevelType w:val="multilevel"/>
    <w:tmpl w:val="BB5087F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191" w:hanging="119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840997223">
    <w:abstractNumId w:val="6"/>
  </w:num>
  <w:num w:numId="2" w16cid:durableId="1379281820">
    <w:abstractNumId w:val="7"/>
  </w:num>
  <w:num w:numId="3" w16cid:durableId="847134679">
    <w:abstractNumId w:val="4"/>
  </w:num>
  <w:num w:numId="4" w16cid:durableId="1612780568">
    <w:abstractNumId w:val="8"/>
  </w:num>
  <w:num w:numId="5" w16cid:durableId="1642268880">
    <w:abstractNumId w:val="1"/>
  </w:num>
  <w:num w:numId="6" w16cid:durableId="1299266808">
    <w:abstractNumId w:val="5"/>
  </w:num>
  <w:num w:numId="7" w16cid:durableId="15256368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82470839">
    <w:abstractNumId w:val="2"/>
  </w:num>
  <w:num w:numId="9" w16cid:durableId="303200113">
    <w:abstractNumId w:val="0"/>
  </w:num>
  <w:num w:numId="10" w16cid:durableId="1610315467">
    <w:abstractNumId w:val="3"/>
  </w:num>
  <w:num w:numId="11" w16cid:durableId="2022008018">
    <w:abstractNumId w:val="10"/>
  </w:num>
  <w:num w:numId="12" w16cid:durableId="1415973571">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9"/>
  <w:autoHyphenation/>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6D3"/>
    <w:rsid w:val="0000401B"/>
    <w:rsid w:val="00005AAE"/>
    <w:rsid w:val="000128BB"/>
    <w:rsid w:val="000255AF"/>
    <w:rsid w:val="000323CD"/>
    <w:rsid w:val="00032D55"/>
    <w:rsid w:val="0003660B"/>
    <w:rsid w:val="00047CFF"/>
    <w:rsid w:val="00052D3E"/>
    <w:rsid w:val="00055FD5"/>
    <w:rsid w:val="00056D7C"/>
    <w:rsid w:val="0006343B"/>
    <w:rsid w:val="00066EB8"/>
    <w:rsid w:val="00066EF0"/>
    <w:rsid w:val="00070D33"/>
    <w:rsid w:val="000729EE"/>
    <w:rsid w:val="00080246"/>
    <w:rsid w:val="000817F8"/>
    <w:rsid w:val="000A2360"/>
    <w:rsid w:val="000A7772"/>
    <w:rsid w:val="000B445D"/>
    <w:rsid w:val="000C18A3"/>
    <w:rsid w:val="000E3B4F"/>
    <w:rsid w:val="000F2AEC"/>
    <w:rsid w:val="0010133A"/>
    <w:rsid w:val="00117FC7"/>
    <w:rsid w:val="001363D6"/>
    <w:rsid w:val="001370CB"/>
    <w:rsid w:val="0013764C"/>
    <w:rsid w:val="00140DAC"/>
    <w:rsid w:val="001476AA"/>
    <w:rsid w:val="001575D9"/>
    <w:rsid w:val="00164CE7"/>
    <w:rsid w:val="00167F85"/>
    <w:rsid w:val="00171377"/>
    <w:rsid w:val="00175B9C"/>
    <w:rsid w:val="00175FA8"/>
    <w:rsid w:val="00184FAD"/>
    <w:rsid w:val="00185624"/>
    <w:rsid w:val="0019189B"/>
    <w:rsid w:val="0019504C"/>
    <w:rsid w:val="00195B3E"/>
    <w:rsid w:val="001A146B"/>
    <w:rsid w:val="001A1C47"/>
    <w:rsid w:val="001A4D06"/>
    <w:rsid w:val="001B3D95"/>
    <w:rsid w:val="001B58DE"/>
    <w:rsid w:val="001B6487"/>
    <w:rsid w:val="001C1458"/>
    <w:rsid w:val="001D46D3"/>
    <w:rsid w:val="001D73A4"/>
    <w:rsid w:val="001F53B6"/>
    <w:rsid w:val="001F5AF5"/>
    <w:rsid w:val="001F648D"/>
    <w:rsid w:val="00201AC2"/>
    <w:rsid w:val="00205405"/>
    <w:rsid w:val="00206E06"/>
    <w:rsid w:val="0021784C"/>
    <w:rsid w:val="002216D6"/>
    <w:rsid w:val="0022476F"/>
    <w:rsid w:val="00230BC1"/>
    <w:rsid w:val="00236242"/>
    <w:rsid w:val="00241CDC"/>
    <w:rsid w:val="00245351"/>
    <w:rsid w:val="00245970"/>
    <w:rsid w:val="00250E34"/>
    <w:rsid w:val="0025136D"/>
    <w:rsid w:val="002547D6"/>
    <w:rsid w:val="00261ED6"/>
    <w:rsid w:val="002659EE"/>
    <w:rsid w:val="002733F5"/>
    <w:rsid w:val="002735A9"/>
    <w:rsid w:val="00274F59"/>
    <w:rsid w:val="002927F1"/>
    <w:rsid w:val="00295ADB"/>
    <w:rsid w:val="002A727A"/>
    <w:rsid w:val="002C1B1D"/>
    <w:rsid w:val="002C6A99"/>
    <w:rsid w:val="002E269F"/>
    <w:rsid w:val="002E4912"/>
    <w:rsid w:val="002F29AD"/>
    <w:rsid w:val="002F3118"/>
    <w:rsid w:val="002F6256"/>
    <w:rsid w:val="002F7965"/>
    <w:rsid w:val="00304FCF"/>
    <w:rsid w:val="00307A11"/>
    <w:rsid w:val="00312DD1"/>
    <w:rsid w:val="00313507"/>
    <w:rsid w:val="00313C59"/>
    <w:rsid w:val="00317AB6"/>
    <w:rsid w:val="003267E7"/>
    <w:rsid w:val="00327019"/>
    <w:rsid w:val="003317FB"/>
    <w:rsid w:val="0033786E"/>
    <w:rsid w:val="003424DE"/>
    <w:rsid w:val="0034605E"/>
    <w:rsid w:val="00353A56"/>
    <w:rsid w:val="00354B19"/>
    <w:rsid w:val="00372FF8"/>
    <w:rsid w:val="00376C0F"/>
    <w:rsid w:val="00385CB3"/>
    <w:rsid w:val="00386044"/>
    <w:rsid w:val="003972B4"/>
    <w:rsid w:val="0039786F"/>
    <w:rsid w:val="003A2574"/>
    <w:rsid w:val="003C3100"/>
    <w:rsid w:val="003C3A19"/>
    <w:rsid w:val="003C6D96"/>
    <w:rsid w:val="003D1CC9"/>
    <w:rsid w:val="003D4C3F"/>
    <w:rsid w:val="003F2645"/>
    <w:rsid w:val="003F6C66"/>
    <w:rsid w:val="003F6F21"/>
    <w:rsid w:val="003F6F85"/>
    <w:rsid w:val="003F708F"/>
    <w:rsid w:val="003F7386"/>
    <w:rsid w:val="00400B74"/>
    <w:rsid w:val="00414602"/>
    <w:rsid w:val="004234E9"/>
    <w:rsid w:val="00432CCF"/>
    <w:rsid w:val="00433F9B"/>
    <w:rsid w:val="004376E3"/>
    <w:rsid w:val="00440753"/>
    <w:rsid w:val="004419E0"/>
    <w:rsid w:val="00442F0F"/>
    <w:rsid w:val="00451A63"/>
    <w:rsid w:val="004651C1"/>
    <w:rsid w:val="004675A5"/>
    <w:rsid w:val="004707FA"/>
    <w:rsid w:val="00472CAB"/>
    <w:rsid w:val="004918A3"/>
    <w:rsid w:val="00491BD0"/>
    <w:rsid w:val="004943E2"/>
    <w:rsid w:val="004946B6"/>
    <w:rsid w:val="004956DF"/>
    <w:rsid w:val="004A171F"/>
    <w:rsid w:val="004A33DB"/>
    <w:rsid w:val="004A409D"/>
    <w:rsid w:val="004A7B94"/>
    <w:rsid w:val="004B2616"/>
    <w:rsid w:val="004B2E89"/>
    <w:rsid w:val="004B605D"/>
    <w:rsid w:val="004B686C"/>
    <w:rsid w:val="004C61FE"/>
    <w:rsid w:val="004D3074"/>
    <w:rsid w:val="004F30B9"/>
    <w:rsid w:val="004F5A66"/>
    <w:rsid w:val="00500E13"/>
    <w:rsid w:val="005025DC"/>
    <w:rsid w:val="00505375"/>
    <w:rsid w:val="00506F8E"/>
    <w:rsid w:val="00507321"/>
    <w:rsid w:val="005076E6"/>
    <w:rsid w:val="005103BE"/>
    <w:rsid w:val="00511A1F"/>
    <w:rsid w:val="0051205C"/>
    <w:rsid w:val="00523535"/>
    <w:rsid w:val="005264AE"/>
    <w:rsid w:val="005324A4"/>
    <w:rsid w:val="00535AC1"/>
    <w:rsid w:val="00536983"/>
    <w:rsid w:val="005519AE"/>
    <w:rsid w:val="005535CB"/>
    <w:rsid w:val="00561B9C"/>
    <w:rsid w:val="005626D3"/>
    <w:rsid w:val="00562B59"/>
    <w:rsid w:val="005666A5"/>
    <w:rsid w:val="0057183B"/>
    <w:rsid w:val="00572171"/>
    <w:rsid w:val="005726C4"/>
    <w:rsid w:val="00574D7B"/>
    <w:rsid w:val="00586213"/>
    <w:rsid w:val="00586346"/>
    <w:rsid w:val="00587FAE"/>
    <w:rsid w:val="005955E6"/>
    <w:rsid w:val="005A5A81"/>
    <w:rsid w:val="005A6BC0"/>
    <w:rsid w:val="005C2D6D"/>
    <w:rsid w:val="005C450B"/>
    <w:rsid w:val="005D037A"/>
    <w:rsid w:val="005D6A2D"/>
    <w:rsid w:val="005D7BA3"/>
    <w:rsid w:val="005E3B2E"/>
    <w:rsid w:val="005E3FA2"/>
    <w:rsid w:val="005E534B"/>
    <w:rsid w:val="005F6157"/>
    <w:rsid w:val="005F6563"/>
    <w:rsid w:val="0060626C"/>
    <w:rsid w:val="006068D5"/>
    <w:rsid w:val="00607E1D"/>
    <w:rsid w:val="00607E7F"/>
    <w:rsid w:val="00615E5D"/>
    <w:rsid w:val="00617644"/>
    <w:rsid w:val="006201E7"/>
    <w:rsid w:val="00636070"/>
    <w:rsid w:val="006450F7"/>
    <w:rsid w:val="0064617B"/>
    <w:rsid w:val="00646B6B"/>
    <w:rsid w:val="00651B89"/>
    <w:rsid w:val="00657B6D"/>
    <w:rsid w:val="00661788"/>
    <w:rsid w:val="006630C5"/>
    <w:rsid w:val="00666A5A"/>
    <w:rsid w:val="00670546"/>
    <w:rsid w:val="006809CB"/>
    <w:rsid w:val="00680D1A"/>
    <w:rsid w:val="006A1F57"/>
    <w:rsid w:val="006A1FB0"/>
    <w:rsid w:val="006B06CD"/>
    <w:rsid w:val="006B4372"/>
    <w:rsid w:val="006D073B"/>
    <w:rsid w:val="006D4795"/>
    <w:rsid w:val="006D6654"/>
    <w:rsid w:val="006E3C10"/>
    <w:rsid w:val="006E4996"/>
    <w:rsid w:val="006E6888"/>
    <w:rsid w:val="006F3373"/>
    <w:rsid w:val="007044D9"/>
    <w:rsid w:val="00704905"/>
    <w:rsid w:val="00705BB3"/>
    <w:rsid w:val="00706C4D"/>
    <w:rsid w:val="00707894"/>
    <w:rsid w:val="00707CE9"/>
    <w:rsid w:val="0071151A"/>
    <w:rsid w:val="007144B6"/>
    <w:rsid w:val="007158D9"/>
    <w:rsid w:val="00733439"/>
    <w:rsid w:val="007347B7"/>
    <w:rsid w:val="00737228"/>
    <w:rsid w:val="00746EE8"/>
    <w:rsid w:val="007524AA"/>
    <w:rsid w:val="00754F96"/>
    <w:rsid w:val="00760580"/>
    <w:rsid w:val="0076176C"/>
    <w:rsid w:val="0076739E"/>
    <w:rsid w:val="00770467"/>
    <w:rsid w:val="0077325B"/>
    <w:rsid w:val="00792B2F"/>
    <w:rsid w:val="007946DB"/>
    <w:rsid w:val="0079508B"/>
    <w:rsid w:val="0079714A"/>
    <w:rsid w:val="007A19E1"/>
    <w:rsid w:val="007A1FFC"/>
    <w:rsid w:val="007A36D3"/>
    <w:rsid w:val="007A7509"/>
    <w:rsid w:val="007C0F01"/>
    <w:rsid w:val="007C603E"/>
    <w:rsid w:val="007C74B4"/>
    <w:rsid w:val="007E5971"/>
    <w:rsid w:val="007F1E0A"/>
    <w:rsid w:val="008006EB"/>
    <w:rsid w:val="008102E9"/>
    <w:rsid w:val="00810DCA"/>
    <w:rsid w:val="0081411D"/>
    <w:rsid w:val="00815B08"/>
    <w:rsid w:val="00815DD5"/>
    <w:rsid w:val="00821596"/>
    <w:rsid w:val="00826D48"/>
    <w:rsid w:val="00827941"/>
    <w:rsid w:val="00832D29"/>
    <w:rsid w:val="00837F0D"/>
    <w:rsid w:val="00842544"/>
    <w:rsid w:val="00845D20"/>
    <w:rsid w:val="00846FD6"/>
    <w:rsid w:val="00852791"/>
    <w:rsid w:val="00855091"/>
    <w:rsid w:val="008575E3"/>
    <w:rsid w:val="008609A9"/>
    <w:rsid w:val="0086120E"/>
    <w:rsid w:val="00861BAA"/>
    <w:rsid w:val="008631B0"/>
    <w:rsid w:val="0086401B"/>
    <w:rsid w:val="008654F0"/>
    <w:rsid w:val="00866243"/>
    <w:rsid w:val="00867669"/>
    <w:rsid w:val="00877195"/>
    <w:rsid w:val="00887292"/>
    <w:rsid w:val="0088785D"/>
    <w:rsid w:val="0089066A"/>
    <w:rsid w:val="00896512"/>
    <w:rsid w:val="008A4E22"/>
    <w:rsid w:val="008B0FAF"/>
    <w:rsid w:val="008B4196"/>
    <w:rsid w:val="008B6A59"/>
    <w:rsid w:val="008B7541"/>
    <w:rsid w:val="008C1175"/>
    <w:rsid w:val="008C627E"/>
    <w:rsid w:val="008D1B1D"/>
    <w:rsid w:val="008D2260"/>
    <w:rsid w:val="008F2137"/>
    <w:rsid w:val="008F2C2F"/>
    <w:rsid w:val="008F6B7E"/>
    <w:rsid w:val="00912CBD"/>
    <w:rsid w:val="0092130C"/>
    <w:rsid w:val="00931355"/>
    <w:rsid w:val="009325F9"/>
    <w:rsid w:val="00937A76"/>
    <w:rsid w:val="00942EB9"/>
    <w:rsid w:val="00953547"/>
    <w:rsid w:val="009632FF"/>
    <w:rsid w:val="009853B3"/>
    <w:rsid w:val="00986AA8"/>
    <w:rsid w:val="00987435"/>
    <w:rsid w:val="009968B4"/>
    <w:rsid w:val="009A2354"/>
    <w:rsid w:val="009A626F"/>
    <w:rsid w:val="009B0196"/>
    <w:rsid w:val="009B044C"/>
    <w:rsid w:val="009B06E4"/>
    <w:rsid w:val="009C1667"/>
    <w:rsid w:val="009C35CC"/>
    <w:rsid w:val="009C52EF"/>
    <w:rsid w:val="009C7BAC"/>
    <w:rsid w:val="009D0F35"/>
    <w:rsid w:val="009E1AF8"/>
    <w:rsid w:val="009E7003"/>
    <w:rsid w:val="009E71A3"/>
    <w:rsid w:val="009E7781"/>
    <w:rsid w:val="009F0E46"/>
    <w:rsid w:val="009F0EB2"/>
    <w:rsid w:val="009F71F8"/>
    <w:rsid w:val="00A10BF2"/>
    <w:rsid w:val="00A13ED0"/>
    <w:rsid w:val="00A1529F"/>
    <w:rsid w:val="00A16F42"/>
    <w:rsid w:val="00A21E69"/>
    <w:rsid w:val="00A22D90"/>
    <w:rsid w:val="00A2454D"/>
    <w:rsid w:val="00A277DB"/>
    <w:rsid w:val="00A27BFE"/>
    <w:rsid w:val="00A31EFE"/>
    <w:rsid w:val="00A3462C"/>
    <w:rsid w:val="00A40DE0"/>
    <w:rsid w:val="00A412D3"/>
    <w:rsid w:val="00A51CE7"/>
    <w:rsid w:val="00A531A7"/>
    <w:rsid w:val="00A53300"/>
    <w:rsid w:val="00A533C7"/>
    <w:rsid w:val="00A536C2"/>
    <w:rsid w:val="00A5383C"/>
    <w:rsid w:val="00A5401B"/>
    <w:rsid w:val="00A57A97"/>
    <w:rsid w:val="00A65E44"/>
    <w:rsid w:val="00A662CF"/>
    <w:rsid w:val="00A726B4"/>
    <w:rsid w:val="00A80A35"/>
    <w:rsid w:val="00A82F02"/>
    <w:rsid w:val="00A95D10"/>
    <w:rsid w:val="00AA2E8F"/>
    <w:rsid w:val="00AA3253"/>
    <w:rsid w:val="00AA53AD"/>
    <w:rsid w:val="00AA7AD1"/>
    <w:rsid w:val="00AC40AA"/>
    <w:rsid w:val="00AD3F22"/>
    <w:rsid w:val="00AD4D44"/>
    <w:rsid w:val="00AD5F19"/>
    <w:rsid w:val="00AD73E7"/>
    <w:rsid w:val="00AF0AE3"/>
    <w:rsid w:val="00AF0B86"/>
    <w:rsid w:val="00AF6971"/>
    <w:rsid w:val="00AF6F56"/>
    <w:rsid w:val="00B01772"/>
    <w:rsid w:val="00B10A1E"/>
    <w:rsid w:val="00B132E8"/>
    <w:rsid w:val="00B30446"/>
    <w:rsid w:val="00B32460"/>
    <w:rsid w:val="00B32755"/>
    <w:rsid w:val="00B34170"/>
    <w:rsid w:val="00B57873"/>
    <w:rsid w:val="00B602F2"/>
    <w:rsid w:val="00B642A4"/>
    <w:rsid w:val="00B70CEE"/>
    <w:rsid w:val="00B732EC"/>
    <w:rsid w:val="00B76B0D"/>
    <w:rsid w:val="00B84266"/>
    <w:rsid w:val="00B867A3"/>
    <w:rsid w:val="00B86AC3"/>
    <w:rsid w:val="00B86B9F"/>
    <w:rsid w:val="00B90C41"/>
    <w:rsid w:val="00B9157B"/>
    <w:rsid w:val="00B93BB9"/>
    <w:rsid w:val="00BA00D6"/>
    <w:rsid w:val="00BA5B02"/>
    <w:rsid w:val="00BB25C0"/>
    <w:rsid w:val="00BB3BD9"/>
    <w:rsid w:val="00BB417E"/>
    <w:rsid w:val="00BB4733"/>
    <w:rsid w:val="00BC3190"/>
    <w:rsid w:val="00BC5BDC"/>
    <w:rsid w:val="00BC62C8"/>
    <w:rsid w:val="00BC7981"/>
    <w:rsid w:val="00BD045E"/>
    <w:rsid w:val="00BE43A2"/>
    <w:rsid w:val="00C04C39"/>
    <w:rsid w:val="00C07D08"/>
    <w:rsid w:val="00C10DBB"/>
    <w:rsid w:val="00C1555C"/>
    <w:rsid w:val="00C16A0C"/>
    <w:rsid w:val="00C22B01"/>
    <w:rsid w:val="00C26FC0"/>
    <w:rsid w:val="00C31893"/>
    <w:rsid w:val="00C46B0F"/>
    <w:rsid w:val="00C54292"/>
    <w:rsid w:val="00C5590E"/>
    <w:rsid w:val="00C570D0"/>
    <w:rsid w:val="00C6387C"/>
    <w:rsid w:val="00C757AE"/>
    <w:rsid w:val="00C809D5"/>
    <w:rsid w:val="00C81EE9"/>
    <w:rsid w:val="00C84235"/>
    <w:rsid w:val="00C90FD1"/>
    <w:rsid w:val="00CA0829"/>
    <w:rsid w:val="00CA5A0B"/>
    <w:rsid w:val="00CA6DF9"/>
    <w:rsid w:val="00CB198B"/>
    <w:rsid w:val="00CB57B1"/>
    <w:rsid w:val="00CB7D73"/>
    <w:rsid w:val="00CC07B7"/>
    <w:rsid w:val="00CC36B0"/>
    <w:rsid w:val="00CC5FFB"/>
    <w:rsid w:val="00CE1447"/>
    <w:rsid w:val="00CE4700"/>
    <w:rsid w:val="00CE4D42"/>
    <w:rsid w:val="00CE7F09"/>
    <w:rsid w:val="00CF2F5D"/>
    <w:rsid w:val="00CF6EBD"/>
    <w:rsid w:val="00D00951"/>
    <w:rsid w:val="00D0097D"/>
    <w:rsid w:val="00D07D9F"/>
    <w:rsid w:val="00D20EFA"/>
    <w:rsid w:val="00D3033B"/>
    <w:rsid w:val="00D31401"/>
    <w:rsid w:val="00D42229"/>
    <w:rsid w:val="00D45DEF"/>
    <w:rsid w:val="00D51B16"/>
    <w:rsid w:val="00D612E7"/>
    <w:rsid w:val="00D91171"/>
    <w:rsid w:val="00D93DCB"/>
    <w:rsid w:val="00DA4795"/>
    <w:rsid w:val="00DB657E"/>
    <w:rsid w:val="00DC34F0"/>
    <w:rsid w:val="00DC365C"/>
    <w:rsid w:val="00DC62ED"/>
    <w:rsid w:val="00DE3B1C"/>
    <w:rsid w:val="00DE407F"/>
    <w:rsid w:val="00DE53F0"/>
    <w:rsid w:val="00DE65D7"/>
    <w:rsid w:val="00E03E88"/>
    <w:rsid w:val="00E06CC6"/>
    <w:rsid w:val="00E07BA7"/>
    <w:rsid w:val="00E14078"/>
    <w:rsid w:val="00E14550"/>
    <w:rsid w:val="00E16936"/>
    <w:rsid w:val="00E176F5"/>
    <w:rsid w:val="00E21D2D"/>
    <w:rsid w:val="00E2702D"/>
    <w:rsid w:val="00E375EC"/>
    <w:rsid w:val="00E55EC7"/>
    <w:rsid w:val="00E56B44"/>
    <w:rsid w:val="00E60F35"/>
    <w:rsid w:val="00E70B7F"/>
    <w:rsid w:val="00E74969"/>
    <w:rsid w:val="00E834E4"/>
    <w:rsid w:val="00E87538"/>
    <w:rsid w:val="00E96C0C"/>
    <w:rsid w:val="00EA684E"/>
    <w:rsid w:val="00EB1E4E"/>
    <w:rsid w:val="00EB1FEA"/>
    <w:rsid w:val="00EB2CB6"/>
    <w:rsid w:val="00EB4B79"/>
    <w:rsid w:val="00EB676B"/>
    <w:rsid w:val="00EC2FEA"/>
    <w:rsid w:val="00ED10F2"/>
    <w:rsid w:val="00ED12AF"/>
    <w:rsid w:val="00ED2233"/>
    <w:rsid w:val="00EE0D7F"/>
    <w:rsid w:val="00EE2038"/>
    <w:rsid w:val="00EF00C1"/>
    <w:rsid w:val="00EF4412"/>
    <w:rsid w:val="00EF4946"/>
    <w:rsid w:val="00EF65EB"/>
    <w:rsid w:val="00F07A66"/>
    <w:rsid w:val="00F12635"/>
    <w:rsid w:val="00F154AB"/>
    <w:rsid w:val="00F23342"/>
    <w:rsid w:val="00F266E8"/>
    <w:rsid w:val="00F4475A"/>
    <w:rsid w:val="00F50D87"/>
    <w:rsid w:val="00F55DFC"/>
    <w:rsid w:val="00F57045"/>
    <w:rsid w:val="00F6037F"/>
    <w:rsid w:val="00F60B17"/>
    <w:rsid w:val="00F64C29"/>
    <w:rsid w:val="00F66A6F"/>
    <w:rsid w:val="00F75328"/>
    <w:rsid w:val="00F828E9"/>
    <w:rsid w:val="00F9062C"/>
    <w:rsid w:val="00F91A60"/>
    <w:rsid w:val="00F91FC3"/>
    <w:rsid w:val="00F96C98"/>
    <w:rsid w:val="00FA4467"/>
    <w:rsid w:val="00FB2A91"/>
    <w:rsid w:val="00FB6E10"/>
    <w:rsid w:val="00FD0701"/>
    <w:rsid w:val="00FD1077"/>
    <w:rsid w:val="00FD1080"/>
    <w:rsid w:val="00FD2A0B"/>
    <w:rsid w:val="00FD3141"/>
    <w:rsid w:val="00FD3DD7"/>
    <w:rsid w:val="00FF21C2"/>
    <w:rsid w:val="00FF32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81"/>
    <o:shapelayout v:ext="edit">
      <o:idmap v:ext="edit" data="1"/>
    </o:shapelayout>
  </w:shapeDefaults>
  <w:decimalSymbol w:val=","/>
  <w:listSeparator w:val=";"/>
  <w14:docId w14:val="6EC138AD"/>
  <w15:docId w15:val="{6A83A11B-92C9-4EBC-AF44-B54373636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1" w:unhideWhenUsed="1" w:qFormat="1"/>
    <w:lsdException w:name="heading 6" w:semiHidden="1" w:uiPriority="1" w:unhideWhenUsed="1" w:qFormat="1"/>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8"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7"/>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8"/>
    <w:unhideWhenUsed/>
    <w:rsid w:val="00E14550"/>
    <w:rPr>
      <w:rFonts w:ascii="Arial" w:hAnsi="Arial" w:cs="Arial"/>
      <w:color w:val="262626" w:themeColor="text1" w:themeTint="D9"/>
      <w:sz w:val="24"/>
      <w:szCs w:val="24"/>
    </w:rPr>
  </w:style>
  <w:style w:type="paragraph" w:styleId="berschrift1">
    <w:name w:val="heading 1"/>
    <w:next w:val="Standard"/>
    <w:link w:val="berschrift1Zchn"/>
    <w:qFormat/>
    <w:rsid w:val="00B70CEE"/>
    <w:pPr>
      <w:tabs>
        <w:tab w:val="right" w:pos="9638"/>
      </w:tabs>
      <w:suppressAutoHyphens/>
      <w:spacing w:before="2000" w:after="400"/>
      <w:outlineLvl w:val="0"/>
    </w:pPr>
    <w:rPr>
      <w:rFonts w:ascii="Arial" w:eastAsia="Times New Roman" w:hAnsi="Arial" w:cs="Arial"/>
      <w:b/>
      <w:bCs/>
      <w:noProof/>
      <w:color w:val="264540" w:themeColor="text2"/>
      <w:kern w:val="32"/>
      <w:sz w:val="40"/>
      <w:szCs w:val="28"/>
      <w:lang w:eastAsia="de-DE"/>
    </w:rPr>
  </w:style>
  <w:style w:type="paragraph" w:styleId="berschrift2">
    <w:name w:val="heading 2"/>
    <w:basedOn w:val="Standard"/>
    <w:next w:val="Standard"/>
    <w:link w:val="berschrift2Zchn"/>
    <w:qFormat/>
    <w:rsid w:val="00195B3E"/>
    <w:pPr>
      <w:outlineLvl w:val="1"/>
    </w:pPr>
    <w:rPr>
      <w:color w:val="000000" w:themeColor="text1"/>
      <w:sz w:val="22"/>
      <w:szCs w:val="18"/>
      <w:lang w:eastAsia="de-DE"/>
    </w:rPr>
  </w:style>
  <w:style w:type="paragraph" w:styleId="berschrift3">
    <w:name w:val="heading 3"/>
    <w:basedOn w:val="Standard"/>
    <w:next w:val="Flietext"/>
    <w:link w:val="berschrift3Zchn"/>
    <w:uiPriority w:val="1"/>
    <w:qFormat/>
    <w:rsid w:val="00195B3E"/>
    <w:pPr>
      <w:keepNext/>
      <w:numPr>
        <w:numId w:val="4"/>
      </w:numPr>
      <w:spacing w:before="320" w:after="40" w:line="312" w:lineRule="auto"/>
      <w:outlineLvl w:val="2"/>
    </w:pPr>
    <w:rPr>
      <w:rFonts w:eastAsia="Times New Roman"/>
      <w:b/>
      <w:bCs/>
      <w:color w:val="000000" w:themeColor="text1"/>
      <w:kern w:val="32"/>
      <w:sz w:val="28"/>
      <w:szCs w:val="28"/>
    </w:rPr>
  </w:style>
  <w:style w:type="paragraph" w:styleId="berschrift4">
    <w:name w:val="heading 4"/>
    <w:basedOn w:val="berschrift3"/>
    <w:next w:val="Flietext"/>
    <w:link w:val="berschrift4Zchn"/>
    <w:uiPriority w:val="1"/>
    <w:qFormat/>
    <w:rsid w:val="00195B3E"/>
    <w:pPr>
      <w:numPr>
        <w:ilvl w:val="1"/>
      </w:numPr>
      <w:tabs>
        <w:tab w:val="left" w:pos="567"/>
      </w:tabs>
      <w:outlineLvl w:val="3"/>
    </w:pPr>
    <w:rPr>
      <w:sz w:val="24"/>
      <w:szCs w:val="24"/>
    </w:rPr>
  </w:style>
  <w:style w:type="paragraph" w:styleId="berschrift5">
    <w:name w:val="heading 5"/>
    <w:basedOn w:val="berschrift4"/>
    <w:next w:val="Flietext"/>
    <w:link w:val="berschrift5Zchn"/>
    <w:uiPriority w:val="1"/>
    <w:qFormat/>
    <w:rsid w:val="00706C4D"/>
    <w:pPr>
      <w:numPr>
        <w:ilvl w:val="2"/>
      </w:numPr>
      <w:tabs>
        <w:tab w:val="clear" w:pos="567"/>
        <w:tab w:val="left" w:pos="709"/>
      </w:tabs>
      <w:outlineLvl w:val="4"/>
    </w:pPr>
    <w:rPr>
      <w:sz w:val="22"/>
      <w:szCs w:val="22"/>
    </w:rPr>
  </w:style>
  <w:style w:type="paragraph" w:styleId="berschrift6">
    <w:name w:val="heading 6"/>
    <w:basedOn w:val="berschrift5"/>
    <w:next w:val="Flietext"/>
    <w:link w:val="berschrift6Zchn"/>
    <w:uiPriority w:val="1"/>
    <w:qFormat/>
    <w:rsid w:val="00195B3E"/>
    <w:pPr>
      <w:numPr>
        <w:ilvl w:val="3"/>
      </w:numPr>
      <w:tabs>
        <w:tab w:val="clear" w:pos="709"/>
        <w:tab w:val="left" w:pos="851"/>
      </w:tabs>
      <w:outlineLvl w:val="5"/>
    </w:pPr>
  </w:style>
  <w:style w:type="paragraph" w:styleId="berschrift7">
    <w:name w:val="heading 7"/>
    <w:basedOn w:val="Standard"/>
    <w:next w:val="Standard"/>
    <w:link w:val="berschrift7Zchn"/>
    <w:uiPriority w:val="99"/>
    <w:semiHidden/>
    <w:unhideWhenUsed/>
    <w:rsid w:val="004943E2"/>
    <w:pPr>
      <w:keepNext/>
      <w:keepLines/>
      <w:spacing w:before="40" w:after="0"/>
      <w:outlineLvl w:val="6"/>
    </w:pPr>
    <w:rPr>
      <w:rFonts w:asciiTheme="majorHAnsi" w:eastAsiaTheme="majorEastAsia" w:hAnsiTheme="majorHAnsi" w:cstheme="majorBidi"/>
      <w:i/>
      <w:iCs/>
      <w:color w:val="12221F" w:themeColor="accent1" w:themeShade="7F"/>
    </w:rPr>
  </w:style>
  <w:style w:type="paragraph" w:styleId="berschrift8">
    <w:name w:val="heading 8"/>
    <w:basedOn w:val="Standard"/>
    <w:next w:val="Standard"/>
    <w:link w:val="berschrift8Zchn"/>
    <w:uiPriority w:val="99"/>
    <w:semiHidden/>
    <w:unhideWhenUsed/>
    <w:qFormat/>
    <w:rsid w:val="004943E2"/>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9"/>
    <w:semiHidden/>
    <w:unhideWhenUsed/>
    <w:qFormat/>
    <w:rsid w:val="004943E2"/>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unhideWhenUsed/>
    <w:rsid w:val="001B58DE"/>
    <w:pPr>
      <w:ind w:left="720"/>
      <w:contextualSpacing/>
    </w:pPr>
  </w:style>
  <w:style w:type="character" w:styleId="Hyperlink">
    <w:name w:val="Hyperlink"/>
    <w:uiPriority w:val="99"/>
    <w:unhideWhenUsed/>
    <w:rsid w:val="003F7386"/>
    <w:rPr>
      <w:rFonts w:ascii="Arial" w:hAnsi="Arial"/>
      <w:color w:val="D93651" w:themeColor="accent4"/>
      <w:u w:val="single"/>
    </w:rPr>
  </w:style>
  <w:style w:type="paragraph" w:styleId="Verzeichnis1">
    <w:name w:val="toc 1"/>
    <w:aliases w:val="Inhalt_1. Ebene"/>
    <w:next w:val="Flietext"/>
    <w:autoRedefine/>
    <w:uiPriority w:val="39"/>
    <w:unhideWhenUsed/>
    <w:rsid w:val="008575E3"/>
    <w:pPr>
      <w:tabs>
        <w:tab w:val="left" w:pos="284"/>
        <w:tab w:val="right" w:leader="dot" w:pos="9639"/>
      </w:tabs>
      <w:ind w:left="284" w:hanging="284"/>
    </w:pPr>
    <w:rPr>
      <w:rFonts w:ascii="Arial" w:eastAsia="Calibri" w:hAnsi="Arial" w:cs="Arial"/>
      <w:b/>
      <w:noProof/>
      <w:color w:val="264540" w:themeColor="text2"/>
      <w:szCs w:val="20"/>
    </w:rPr>
  </w:style>
  <w:style w:type="character" w:customStyle="1" w:styleId="berschrift5Zchn">
    <w:name w:val="Überschrift 5 Zchn"/>
    <w:basedOn w:val="Absatz-Standardschriftart"/>
    <w:link w:val="berschrift5"/>
    <w:uiPriority w:val="1"/>
    <w:rsid w:val="00942EB9"/>
    <w:rPr>
      <w:rFonts w:ascii="Arial" w:eastAsia="Times New Roman" w:hAnsi="Arial" w:cs="Arial"/>
      <w:b/>
      <w:bCs/>
      <w:kern w:val="32"/>
    </w:rPr>
  </w:style>
  <w:style w:type="character" w:customStyle="1" w:styleId="berschrift6Zchn">
    <w:name w:val="Überschrift 6 Zchn"/>
    <w:basedOn w:val="Absatz-Standardschriftart"/>
    <w:link w:val="berschrift6"/>
    <w:uiPriority w:val="1"/>
    <w:rsid w:val="00195B3E"/>
    <w:rPr>
      <w:rFonts w:ascii="Arial" w:eastAsia="Times New Roman" w:hAnsi="Arial" w:cs="Arial"/>
      <w:b/>
      <w:bCs/>
      <w:color w:val="000000" w:themeColor="text1"/>
      <w:kern w:val="32"/>
    </w:rPr>
  </w:style>
  <w:style w:type="paragraph" w:styleId="Verzeichnis2">
    <w:name w:val="toc 2"/>
    <w:aliases w:val="Inhalt_2. Ebene"/>
    <w:basedOn w:val="Standard"/>
    <w:next w:val="Standard"/>
    <w:autoRedefine/>
    <w:uiPriority w:val="39"/>
    <w:unhideWhenUsed/>
    <w:rsid w:val="00195B3E"/>
    <w:pPr>
      <w:tabs>
        <w:tab w:val="left" w:pos="851"/>
        <w:tab w:val="right" w:leader="dot" w:pos="9639"/>
      </w:tabs>
      <w:ind w:left="851" w:hanging="567"/>
    </w:pPr>
    <w:rPr>
      <w:b/>
      <w:noProof/>
      <w:color w:val="000000" w:themeColor="text1"/>
      <w:sz w:val="22"/>
      <w:szCs w:val="22"/>
    </w:rPr>
  </w:style>
  <w:style w:type="character" w:customStyle="1" w:styleId="berschrift1Zchn">
    <w:name w:val="Überschrift 1 Zchn"/>
    <w:basedOn w:val="Absatz-Standardschriftart"/>
    <w:link w:val="berschrift1"/>
    <w:rsid w:val="00B70CEE"/>
    <w:rPr>
      <w:rFonts w:ascii="Arial" w:eastAsia="Times New Roman" w:hAnsi="Arial" w:cs="Arial"/>
      <w:b/>
      <w:bCs/>
      <w:noProof/>
      <w:color w:val="264540" w:themeColor="text2"/>
      <w:kern w:val="32"/>
      <w:sz w:val="40"/>
      <w:szCs w:val="28"/>
      <w:lang w:eastAsia="de-DE"/>
    </w:rPr>
  </w:style>
  <w:style w:type="paragraph" w:styleId="Inhaltsverzeichnisberschrift">
    <w:name w:val="TOC Heading"/>
    <w:basedOn w:val="berschrift1"/>
    <w:next w:val="Standard"/>
    <w:uiPriority w:val="39"/>
    <w:unhideWhenUsed/>
    <w:rsid w:val="00832D29"/>
    <w:pPr>
      <w:outlineLvl w:val="9"/>
    </w:pPr>
    <w:rPr>
      <w:color w:val="auto"/>
    </w:rPr>
  </w:style>
  <w:style w:type="paragraph" w:styleId="Sprechblasentext">
    <w:name w:val="Balloon Text"/>
    <w:basedOn w:val="Standard"/>
    <w:link w:val="SprechblasentextZchn"/>
    <w:uiPriority w:val="99"/>
    <w:semiHidden/>
    <w:unhideWhenUsed/>
    <w:rsid w:val="0024535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45351"/>
    <w:rPr>
      <w:rFonts w:ascii="Tahoma" w:hAnsi="Tahoma" w:cs="Tahoma"/>
      <w:sz w:val="16"/>
      <w:szCs w:val="16"/>
    </w:rPr>
  </w:style>
  <w:style w:type="paragraph" w:styleId="Kopfzeile">
    <w:name w:val="header"/>
    <w:basedOn w:val="Standard"/>
    <w:link w:val="KopfzeileZchn"/>
    <w:uiPriority w:val="99"/>
    <w:unhideWhenUsed/>
    <w:rsid w:val="001B3D95"/>
    <w:pPr>
      <w:tabs>
        <w:tab w:val="center" w:pos="4536"/>
        <w:tab w:val="right" w:pos="9072"/>
      </w:tabs>
      <w:spacing w:after="0" w:line="240" w:lineRule="auto"/>
    </w:pPr>
    <w:rPr>
      <w:sz w:val="18"/>
    </w:rPr>
  </w:style>
  <w:style w:type="character" w:customStyle="1" w:styleId="KopfzeileZchn">
    <w:name w:val="Kopfzeile Zchn"/>
    <w:basedOn w:val="Absatz-Standardschriftart"/>
    <w:link w:val="Kopfzeile"/>
    <w:uiPriority w:val="99"/>
    <w:rsid w:val="001B3D95"/>
    <w:rPr>
      <w:rFonts w:ascii="Arial" w:hAnsi="Arial" w:cs="Arial"/>
      <w:color w:val="262626" w:themeColor="text1" w:themeTint="D9"/>
      <w:sz w:val="18"/>
      <w:szCs w:val="24"/>
    </w:rPr>
  </w:style>
  <w:style w:type="paragraph" w:styleId="Fuzeile">
    <w:name w:val="footer"/>
    <w:basedOn w:val="Standard"/>
    <w:link w:val="FuzeileZchn"/>
    <w:unhideWhenUsed/>
    <w:rsid w:val="002453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45351"/>
    <w:rPr>
      <w:rFonts w:ascii="Arial" w:hAnsi="Arial" w:cs="Arial"/>
      <w:sz w:val="24"/>
      <w:szCs w:val="24"/>
    </w:rPr>
  </w:style>
  <w:style w:type="paragraph" w:styleId="KeinLeerraum">
    <w:name w:val="No Spacing"/>
    <w:aliases w:val="Kolumnentitel"/>
    <w:uiPriority w:val="7"/>
    <w:unhideWhenUsed/>
    <w:rsid w:val="002A727A"/>
    <w:pPr>
      <w:spacing w:after="0" w:line="240" w:lineRule="auto"/>
      <w:jc w:val="right"/>
    </w:pPr>
    <w:rPr>
      <w:rFonts w:ascii="Arial" w:hAnsi="Arial" w:cs="Arial"/>
      <w:color w:val="262626" w:themeColor="text1" w:themeTint="D9"/>
      <w:sz w:val="18"/>
      <w:szCs w:val="18"/>
    </w:rPr>
  </w:style>
  <w:style w:type="character" w:styleId="Hervorhebung">
    <w:name w:val="Emphasis"/>
    <w:aliases w:val="Aufzählung"/>
    <w:uiPriority w:val="20"/>
    <w:unhideWhenUsed/>
    <w:rsid w:val="00535AC1"/>
    <w:rPr>
      <w:rFonts w:ascii="Arial" w:hAnsi="Arial"/>
      <w:iCs/>
    </w:rPr>
  </w:style>
  <w:style w:type="paragraph" w:customStyle="1" w:styleId="Einstiegstext">
    <w:name w:val="Einstiegstext"/>
    <w:basedOn w:val="Standard"/>
    <w:link w:val="EinstiegstextZchn"/>
    <w:uiPriority w:val="2"/>
    <w:qFormat/>
    <w:rsid w:val="006201E7"/>
    <w:pPr>
      <w:spacing w:before="240" w:after="240"/>
    </w:pPr>
    <w:rPr>
      <w:rFonts w:eastAsia="Calibri"/>
      <w:b/>
      <w:color w:val="000000" w:themeColor="text1"/>
      <w:sz w:val="22"/>
      <w:szCs w:val="22"/>
    </w:rPr>
  </w:style>
  <w:style w:type="character" w:customStyle="1" w:styleId="EinstiegstextZchn">
    <w:name w:val="Einstiegstext Zchn"/>
    <w:basedOn w:val="Absatz-Standardschriftart"/>
    <w:link w:val="Einstiegstext"/>
    <w:uiPriority w:val="2"/>
    <w:rsid w:val="006201E7"/>
    <w:rPr>
      <w:rFonts w:ascii="Arial" w:eastAsia="Calibri" w:hAnsi="Arial" w:cs="Arial"/>
      <w:b/>
      <w:color w:val="000000" w:themeColor="text1"/>
    </w:rPr>
  </w:style>
  <w:style w:type="paragraph" w:customStyle="1" w:styleId="Flietext">
    <w:name w:val="Fließtext"/>
    <w:basedOn w:val="Textkrper"/>
    <w:link w:val="FlietextZchn"/>
    <w:uiPriority w:val="2"/>
    <w:qFormat/>
    <w:rsid w:val="00B01772"/>
    <w:pPr>
      <w:spacing w:before="240" w:after="240"/>
    </w:pPr>
    <w:rPr>
      <w:rFonts w:eastAsia="Calibri"/>
      <w:sz w:val="22"/>
      <w:szCs w:val="22"/>
    </w:rPr>
  </w:style>
  <w:style w:type="character" w:customStyle="1" w:styleId="FlietextZchn">
    <w:name w:val="Fließtext Zchn"/>
    <w:basedOn w:val="TextkrperZchn"/>
    <w:link w:val="Flietext"/>
    <w:uiPriority w:val="2"/>
    <w:rsid w:val="00B01772"/>
    <w:rPr>
      <w:rFonts w:ascii="Arial" w:eastAsia="Calibri" w:hAnsi="Arial" w:cs="Arial"/>
      <w:color w:val="262626" w:themeColor="text1" w:themeTint="D9"/>
      <w:sz w:val="24"/>
      <w:szCs w:val="24"/>
    </w:rPr>
  </w:style>
  <w:style w:type="paragraph" w:customStyle="1" w:styleId="AufzhlungPunkte0">
    <w:name w:val="Aufzählung_Punkte"/>
    <w:basedOn w:val="Textkrper"/>
    <w:link w:val="AufzhlungPunkteZchn"/>
    <w:uiPriority w:val="3"/>
    <w:qFormat/>
    <w:rsid w:val="001A146B"/>
    <w:pPr>
      <w:numPr>
        <w:numId w:val="10"/>
      </w:numPr>
      <w:spacing w:after="60"/>
    </w:pPr>
    <w:rPr>
      <w:color w:val="404040" w:themeColor="text1" w:themeTint="BF"/>
      <w:sz w:val="22"/>
    </w:rPr>
  </w:style>
  <w:style w:type="character" w:customStyle="1" w:styleId="AufzhlungPunkteZchn">
    <w:name w:val="Aufzählung_Punkte Zchn"/>
    <w:basedOn w:val="FlietextZchn"/>
    <w:link w:val="AufzhlungPunkte0"/>
    <w:uiPriority w:val="3"/>
    <w:rsid w:val="001A146B"/>
    <w:rPr>
      <w:rFonts w:ascii="Arial" w:eastAsia="Calibri" w:hAnsi="Arial" w:cs="Arial"/>
      <w:color w:val="404040" w:themeColor="text1" w:themeTint="BF"/>
      <w:sz w:val="24"/>
      <w:szCs w:val="24"/>
    </w:rPr>
  </w:style>
  <w:style w:type="paragraph" w:styleId="Textkrper">
    <w:name w:val="Body Text"/>
    <w:basedOn w:val="Standard"/>
    <w:link w:val="TextkrperZchn"/>
    <w:uiPriority w:val="99"/>
    <w:semiHidden/>
    <w:unhideWhenUsed/>
    <w:rsid w:val="00CB7D73"/>
    <w:pPr>
      <w:spacing w:after="120"/>
    </w:pPr>
  </w:style>
  <w:style w:type="character" w:customStyle="1" w:styleId="TextkrperZchn">
    <w:name w:val="Textkörper Zchn"/>
    <w:basedOn w:val="Absatz-Standardschriftart"/>
    <w:link w:val="Textkrper"/>
    <w:uiPriority w:val="99"/>
    <w:semiHidden/>
    <w:rsid w:val="00CB7D73"/>
    <w:rPr>
      <w:rFonts w:ascii="Arial" w:hAnsi="Arial" w:cs="Arial"/>
      <w:sz w:val="24"/>
      <w:szCs w:val="24"/>
    </w:rPr>
  </w:style>
  <w:style w:type="paragraph" w:customStyle="1" w:styleId="Tabellenzeile">
    <w:name w:val="Tabellenzeile"/>
    <w:basedOn w:val="Standard"/>
    <w:link w:val="TabellenzeileZchn"/>
    <w:uiPriority w:val="7"/>
    <w:unhideWhenUsed/>
    <w:rsid w:val="001575D9"/>
    <w:pPr>
      <w:spacing w:after="0" w:line="240" w:lineRule="auto"/>
    </w:pPr>
    <w:rPr>
      <w:rFonts w:eastAsia="Times New Roman"/>
      <w:sz w:val="18"/>
      <w:szCs w:val="18"/>
      <w:lang w:eastAsia="de-DE"/>
    </w:rPr>
  </w:style>
  <w:style w:type="character" w:customStyle="1" w:styleId="TabellenzeileZchn">
    <w:name w:val="Tabellenzeile Zchn"/>
    <w:basedOn w:val="Absatz-Standardschriftart"/>
    <w:link w:val="Tabellenzeile"/>
    <w:uiPriority w:val="7"/>
    <w:rsid w:val="00942EB9"/>
    <w:rPr>
      <w:rFonts w:ascii="Arial" w:eastAsia="Times New Roman" w:hAnsi="Arial" w:cs="Arial"/>
      <w:color w:val="262626" w:themeColor="text1" w:themeTint="D9"/>
      <w:sz w:val="18"/>
      <w:szCs w:val="18"/>
      <w:lang w:eastAsia="de-DE"/>
    </w:rPr>
  </w:style>
  <w:style w:type="character" w:customStyle="1" w:styleId="berschrift3Zchn">
    <w:name w:val="Überschrift 3 Zchn"/>
    <w:basedOn w:val="Absatz-Standardschriftart"/>
    <w:link w:val="berschrift3"/>
    <w:uiPriority w:val="1"/>
    <w:rsid w:val="00195B3E"/>
    <w:rPr>
      <w:rFonts w:ascii="Arial" w:eastAsia="Times New Roman" w:hAnsi="Arial" w:cs="Arial"/>
      <w:b/>
      <w:bCs/>
      <w:color w:val="000000" w:themeColor="text1"/>
      <w:kern w:val="32"/>
      <w:sz w:val="28"/>
      <w:szCs w:val="28"/>
    </w:rPr>
  </w:style>
  <w:style w:type="character" w:customStyle="1" w:styleId="berschrift2Zchn">
    <w:name w:val="Überschrift 2 Zchn"/>
    <w:basedOn w:val="Absatz-Standardschriftart"/>
    <w:link w:val="berschrift2"/>
    <w:rsid w:val="00195B3E"/>
    <w:rPr>
      <w:rFonts w:ascii="Arial" w:hAnsi="Arial" w:cs="Arial"/>
      <w:color w:val="000000" w:themeColor="text1"/>
      <w:szCs w:val="18"/>
      <w:lang w:eastAsia="de-DE"/>
    </w:rPr>
  </w:style>
  <w:style w:type="paragraph" w:customStyle="1" w:styleId="Inhalt-Schrift">
    <w:name w:val="Inhalt_Ü-Schrift"/>
    <w:basedOn w:val="Standard"/>
    <w:next w:val="Standard"/>
    <w:uiPriority w:val="6"/>
    <w:rsid w:val="008575E3"/>
    <w:pPr>
      <w:keepNext/>
      <w:tabs>
        <w:tab w:val="left" w:pos="284"/>
      </w:tabs>
      <w:spacing w:before="720" w:after="120" w:line="312" w:lineRule="auto"/>
    </w:pPr>
    <w:rPr>
      <w:rFonts w:asciiTheme="majorHAnsi" w:eastAsia="Times New Roman" w:hAnsiTheme="majorHAnsi" w:cs="Times New Roman"/>
      <w:b/>
      <w:bCs/>
      <w:color w:val="264540" w:themeColor="text2"/>
      <w:kern w:val="32"/>
      <w:sz w:val="28"/>
      <w:szCs w:val="28"/>
    </w:rPr>
  </w:style>
  <w:style w:type="paragraph" w:styleId="Verzeichnis8">
    <w:name w:val="toc 8"/>
    <w:basedOn w:val="Standard"/>
    <w:next w:val="Standard"/>
    <w:autoRedefine/>
    <w:uiPriority w:val="39"/>
    <w:semiHidden/>
    <w:unhideWhenUsed/>
    <w:rsid w:val="007A1FFC"/>
    <w:pPr>
      <w:spacing w:after="100"/>
      <w:ind w:left="1680"/>
    </w:pPr>
  </w:style>
  <w:style w:type="paragraph" w:styleId="Verzeichnis3">
    <w:name w:val="toc 3"/>
    <w:aliases w:val="Inhalt_3. Ebene"/>
    <w:next w:val="Flietext"/>
    <w:autoRedefine/>
    <w:uiPriority w:val="39"/>
    <w:unhideWhenUsed/>
    <w:rsid w:val="00195B3E"/>
    <w:pPr>
      <w:tabs>
        <w:tab w:val="left" w:pos="1701"/>
        <w:tab w:val="right" w:leader="dot" w:pos="9639"/>
      </w:tabs>
      <w:ind w:left="1701" w:hanging="851"/>
    </w:pPr>
    <w:rPr>
      <w:rFonts w:eastAsiaTheme="minorEastAsia"/>
      <w:b/>
      <w:noProof/>
      <w:lang w:eastAsia="de-DE"/>
    </w:rPr>
  </w:style>
  <w:style w:type="paragraph" w:customStyle="1" w:styleId="AufzhlungNummerierung">
    <w:name w:val="Aufzählung_Nummerierung"/>
    <w:basedOn w:val="AufzhlungPunkte0"/>
    <w:link w:val="AufzhlungNummerierungZchn"/>
    <w:uiPriority w:val="3"/>
    <w:qFormat/>
    <w:rsid w:val="001A146B"/>
    <w:pPr>
      <w:numPr>
        <w:numId w:val="5"/>
      </w:numPr>
    </w:pPr>
  </w:style>
  <w:style w:type="character" w:customStyle="1" w:styleId="AufzhlungNummerierungZchn">
    <w:name w:val="Aufzählung_Nummerierung Zchn"/>
    <w:basedOn w:val="AufzhlungPunkteZchn"/>
    <w:link w:val="AufzhlungNummerierung"/>
    <w:uiPriority w:val="3"/>
    <w:rsid w:val="001A146B"/>
    <w:rPr>
      <w:rFonts w:ascii="Arial" w:eastAsia="Calibri" w:hAnsi="Arial" w:cs="Arial"/>
      <w:color w:val="404040" w:themeColor="text1" w:themeTint="BF"/>
      <w:sz w:val="24"/>
      <w:szCs w:val="24"/>
    </w:rPr>
  </w:style>
  <w:style w:type="paragraph" w:customStyle="1" w:styleId="Bildunterschrift">
    <w:name w:val="Bildunterschrift"/>
    <w:next w:val="Flietext"/>
    <w:uiPriority w:val="3"/>
    <w:qFormat/>
    <w:rsid w:val="001A146B"/>
    <w:pPr>
      <w:spacing w:before="100"/>
    </w:pPr>
    <w:rPr>
      <w:rFonts w:ascii="Arial" w:hAnsi="Arial" w:cs="Arial"/>
      <w:sz w:val="18"/>
      <w:szCs w:val="18"/>
    </w:rPr>
  </w:style>
  <w:style w:type="character" w:styleId="BesuchterLink">
    <w:name w:val="FollowedHyperlink"/>
    <w:basedOn w:val="Absatz-Standardschriftart"/>
    <w:uiPriority w:val="99"/>
    <w:semiHidden/>
    <w:unhideWhenUsed/>
    <w:rsid w:val="00CC36B0"/>
    <w:rPr>
      <w:color w:val="D93651" w:themeColor="followedHyperlink"/>
      <w:u w:val="single"/>
    </w:rPr>
  </w:style>
  <w:style w:type="character" w:styleId="Platzhaltertext">
    <w:name w:val="Placeholder Text"/>
    <w:basedOn w:val="Absatz-Standardschriftart"/>
    <w:uiPriority w:val="99"/>
    <w:semiHidden/>
    <w:rsid w:val="004F30B9"/>
    <w:rPr>
      <w:color w:val="808080"/>
    </w:rPr>
  </w:style>
  <w:style w:type="table" w:customStyle="1" w:styleId="Kalender1">
    <w:name w:val="Kalender 1"/>
    <w:basedOn w:val="NormaleTabelle"/>
    <w:uiPriority w:val="99"/>
    <w:qFormat/>
    <w:rsid w:val="00164CE7"/>
    <w:pPr>
      <w:spacing w:after="0" w:line="240" w:lineRule="auto"/>
    </w:pPr>
    <w:rPr>
      <w:rFonts w:eastAsiaTheme="minorEastAsia"/>
      <w:lang w:eastAsia="de-DE"/>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customStyle="1" w:styleId="Tabellenkopf">
    <w:name w:val="Tabellenkopf"/>
    <w:basedOn w:val="Tabellenzeile"/>
    <w:uiPriority w:val="8"/>
    <w:unhideWhenUsed/>
    <w:rsid w:val="00E14078"/>
    <w:pPr>
      <w:spacing w:line="360" w:lineRule="auto"/>
    </w:pPr>
    <w:rPr>
      <w:color w:val="FFFFFF" w:themeColor="background1"/>
      <w:sz w:val="22"/>
    </w:rPr>
  </w:style>
  <w:style w:type="paragraph" w:customStyle="1" w:styleId="Formatvorlage1">
    <w:name w:val="Formatvorlage1"/>
    <w:basedOn w:val="Tabellenzeile"/>
    <w:uiPriority w:val="8"/>
    <w:unhideWhenUsed/>
    <w:rsid w:val="00D93DCB"/>
    <w:rPr>
      <w:color w:val="FFFFFF" w:themeColor="background1"/>
      <w:sz w:val="22"/>
    </w:rPr>
  </w:style>
  <w:style w:type="paragraph" w:customStyle="1" w:styleId="Tabellenfu">
    <w:name w:val="Tabellenfuß"/>
    <w:basedOn w:val="Tabellenkopf"/>
    <w:next w:val="Flietext"/>
    <w:uiPriority w:val="7"/>
    <w:unhideWhenUsed/>
    <w:rsid w:val="00EB1FEA"/>
    <w:rPr>
      <w:color w:val="262626" w:themeColor="text1" w:themeTint="D9"/>
    </w:rPr>
  </w:style>
  <w:style w:type="numbering" w:customStyle="1" w:styleId="AufzhlungPunkte">
    <w:name w:val="Aufzählung Punkte"/>
    <w:uiPriority w:val="99"/>
    <w:rsid w:val="00827941"/>
    <w:pPr>
      <w:numPr>
        <w:numId w:val="1"/>
      </w:numPr>
    </w:pPr>
  </w:style>
  <w:style w:type="numbering" w:customStyle="1" w:styleId="AufzhlungNummern">
    <w:name w:val="Aufzählung Nummern"/>
    <w:uiPriority w:val="99"/>
    <w:rsid w:val="008B6A59"/>
    <w:pPr>
      <w:numPr>
        <w:numId w:val="2"/>
      </w:numPr>
    </w:pPr>
  </w:style>
  <w:style w:type="table" w:styleId="Tabellenraster">
    <w:name w:val="Table Grid"/>
    <w:basedOn w:val="NormaleTabelle"/>
    <w:uiPriority w:val="59"/>
    <w:rsid w:val="001013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heading">
    <w:name w:val="Subheading"/>
    <w:basedOn w:val="Standard"/>
    <w:next w:val="Standard"/>
    <w:uiPriority w:val="8"/>
    <w:unhideWhenUsed/>
    <w:rsid w:val="002547D6"/>
    <w:pPr>
      <w:keepNext/>
      <w:suppressAutoHyphens/>
      <w:spacing w:before="240" w:after="180" w:line="240" w:lineRule="atLeast"/>
    </w:pPr>
    <w:rPr>
      <w:rFonts w:asciiTheme="majorHAnsi" w:eastAsia="Times New Roman" w:hAnsiTheme="majorHAnsi" w:cs="Times New Roman"/>
      <w:b/>
      <w:color w:val="auto"/>
      <w:sz w:val="22"/>
      <w:szCs w:val="22"/>
      <w:lang w:eastAsia="de-DE"/>
    </w:rPr>
  </w:style>
  <w:style w:type="paragraph" w:customStyle="1" w:styleId="Tabellen-Kopfzeilen">
    <w:name w:val="Tabellen-Kopfzeilen"/>
    <w:next w:val="Tabellen-Inhalt"/>
    <w:link w:val="Tabellen-KopfzeilenZchn"/>
    <w:uiPriority w:val="4"/>
    <w:qFormat/>
    <w:rsid w:val="0071151A"/>
    <w:pPr>
      <w:spacing w:after="0" w:line="240" w:lineRule="auto"/>
    </w:pPr>
    <w:rPr>
      <w:rFonts w:ascii="Arial" w:eastAsia="Calibri" w:hAnsi="Arial" w:cs="Arial"/>
      <w:b/>
      <w:color w:val="FFFFFF" w:themeColor="background1"/>
    </w:rPr>
  </w:style>
  <w:style w:type="paragraph" w:customStyle="1" w:styleId="Tabellen-Inhalt">
    <w:name w:val="Tabellen-Inhalt"/>
    <w:link w:val="Tabellen-InhaltZchn"/>
    <w:uiPriority w:val="5"/>
    <w:qFormat/>
    <w:rsid w:val="001A146B"/>
    <w:pPr>
      <w:spacing w:after="0"/>
    </w:pPr>
    <w:rPr>
      <w:rFonts w:ascii="Arial" w:eastAsia="Calibri" w:hAnsi="Arial" w:cs="Arial"/>
    </w:rPr>
  </w:style>
  <w:style w:type="character" w:customStyle="1" w:styleId="Verzeichnis4Zchn">
    <w:name w:val="Verzeichnis 4 Zchn"/>
    <w:aliases w:val="Inhalt_4. Ebene Zchn"/>
    <w:basedOn w:val="Absatz-Standardschriftart"/>
    <w:link w:val="Verzeichnis4"/>
    <w:uiPriority w:val="39"/>
    <w:rsid w:val="00195B3E"/>
    <w:rPr>
      <w:rFonts w:ascii="Arial" w:hAnsi="Arial" w:cs="Arial"/>
      <w:b/>
      <w:noProof/>
      <w:color w:val="000000" w:themeColor="text1"/>
    </w:rPr>
  </w:style>
  <w:style w:type="character" w:customStyle="1" w:styleId="berschrift4Zchn">
    <w:name w:val="Überschrift 4 Zchn"/>
    <w:basedOn w:val="Absatz-Standardschriftart"/>
    <w:link w:val="berschrift4"/>
    <w:uiPriority w:val="1"/>
    <w:rsid w:val="00195B3E"/>
    <w:rPr>
      <w:rFonts w:ascii="Arial" w:eastAsia="Times New Roman" w:hAnsi="Arial" w:cs="Arial"/>
      <w:b/>
      <w:bCs/>
      <w:color w:val="000000" w:themeColor="text1"/>
      <w:kern w:val="32"/>
      <w:sz w:val="24"/>
      <w:szCs w:val="24"/>
    </w:rPr>
  </w:style>
  <w:style w:type="paragraph" w:styleId="Verzeichnis4">
    <w:name w:val="toc 4"/>
    <w:aliases w:val="Inhalt_4. Ebene"/>
    <w:basedOn w:val="Verzeichnis2"/>
    <w:next w:val="Flietext"/>
    <w:link w:val="Verzeichnis4Zchn"/>
    <w:autoRedefine/>
    <w:uiPriority w:val="39"/>
    <w:unhideWhenUsed/>
    <w:rsid w:val="00195B3E"/>
  </w:style>
  <w:style w:type="paragraph" w:customStyle="1" w:styleId="Tabellen--Schrift">
    <w:name w:val="Tabellen-Ü-Schrift"/>
    <w:basedOn w:val="Flietext"/>
    <w:next w:val="Flietext"/>
    <w:uiPriority w:val="3"/>
    <w:qFormat/>
    <w:rsid w:val="001A146B"/>
    <w:pPr>
      <w:spacing w:before="100" w:after="100"/>
      <w:outlineLvl w:val="5"/>
    </w:pPr>
    <w:rPr>
      <w:b/>
      <w:color w:val="auto"/>
    </w:rPr>
  </w:style>
  <w:style w:type="paragraph" w:styleId="Funotentext">
    <w:name w:val="footnote text"/>
    <w:basedOn w:val="Standard"/>
    <w:link w:val="FunotentextZchn"/>
    <w:uiPriority w:val="99"/>
    <w:semiHidden/>
    <w:unhideWhenUsed/>
    <w:rsid w:val="005103B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5103BE"/>
    <w:rPr>
      <w:rFonts w:ascii="Arial" w:hAnsi="Arial" w:cs="Arial"/>
      <w:color w:val="262626" w:themeColor="text1" w:themeTint="D9"/>
      <w:sz w:val="20"/>
      <w:szCs w:val="20"/>
    </w:rPr>
  </w:style>
  <w:style w:type="character" w:styleId="Funotenzeichen">
    <w:name w:val="footnote reference"/>
    <w:basedOn w:val="Absatz-Standardschriftart"/>
    <w:uiPriority w:val="99"/>
    <w:semiHidden/>
    <w:unhideWhenUsed/>
    <w:rsid w:val="005103BE"/>
    <w:rPr>
      <w:vertAlign w:val="superscript"/>
    </w:rPr>
  </w:style>
  <w:style w:type="table" w:styleId="EinfacheTabelle3">
    <w:name w:val="Plain Table 3"/>
    <w:basedOn w:val="NormaleTabelle"/>
    <w:uiPriority w:val="43"/>
    <w:rsid w:val="00F96C9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Untertitel">
    <w:name w:val="Subtitle"/>
    <w:basedOn w:val="Standard"/>
    <w:next w:val="Standard"/>
    <w:link w:val="UntertitelZchn"/>
    <w:uiPriority w:val="8"/>
    <w:unhideWhenUsed/>
    <w:rsid w:val="00F96C98"/>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UntertitelZchn">
    <w:name w:val="Untertitel Zchn"/>
    <w:basedOn w:val="Absatz-Standardschriftart"/>
    <w:link w:val="Untertitel"/>
    <w:uiPriority w:val="8"/>
    <w:rsid w:val="00942EB9"/>
    <w:rPr>
      <w:rFonts w:eastAsiaTheme="minorEastAsia"/>
      <w:color w:val="5A5A5A" w:themeColor="text1" w:themeTint="A5"/>
      <w:spacing w:val="15"/>
    </w:rPr>
  </w:style>
  <w:style w:type="character" w:customStyle="1" w:styleId="Tabellen-KopfzeilenZchn">
    <w:name w:val="Tabellen-Kopfzeilen Zchn"/>
    <w:basedOn w:val="Absatz-Standardschriftart"/>
    <w:link w:val="Tabellen-Kopfzeilen"/>
    <w:uiPriority w:val="4"/>
    <w:rsid w:val="0071151A"/>
    <w:rPr>
      <w:rFonts w:ascii="Arial" w:eastAsia="Calibri" w:hAnsi="Arial" w:cs="Arial"/>
      <w:b/>
      <w:color w:val="FFFFFF" w:themeColor="background1"/>
    </w:rPr>
  </w:style>
  <w:style w:type="character" w:customStyle="1" w:styleId="Tabellen-InhaltZchn">
    <w:name w:val="Tabellen-Inhalt Zchn"/>
    <w:basedOn w:val="Absatz-Standardschriftart"/>
    <w:link w:val="Tabellen-Inhalt"/>
    <w:uiPriority w:val="5"/>
    <w:rsid w:val="001A146B"/>
    <w:rPr>
      <w:rFonts w:ascii="Arial" w:eastAsia="Calibri" w:hAnsi="Arial" w:cs="Arial"/>
    </w:rPr>
  </w:style>
  <w:style w:type="paragraph" w:customStyle="1" w:styleId="ZwischenberschriftProjekt">
    <w:name w:val="Zwischenüberschrift_Projekt"/>
    <w:basedOn w:val="Flietext"/>
    <w:link w:val="ZwischenberschriftProjektZchn"/>
    <w:uiPriority w:val="1"/>
    <w:qFormat/>
    <w:rsid w:val="00195B3E"/>
    <w:rPr>
      <w:b/>
      <w:color w:val="000000" w:themeColor="text1"/>
    </w:rPr>
  </w:style>
  <w:style w:type="character" w:customStyle="1" w:styleId="ZwischenberschriftProjektZchn">
    <w:name w:val="Zwischenüberschrift_Projekt Zchn"/>
    <w:basedOn w:val="FlietextZchn"/>
    <w:link w:val="ZwischenberschriftProjekt"/>
    <w:uiPriority w:val="1"/>
    <w:rsid w:val="00195B3E"/>
    <w:rPr>
      <w:rFonts w:ascii="Arial" w:eastAsia="Calibri" w:hAnsi="Arial" w:cs="Arial"/>
      <w:b/>
      <w:color w:val="000000" w:themeColor="text1"/>
      <w:sz w:val="24"/>
      <w:szCs w:val="24"/>
    </w:rPr>
  </w:style>
  <w:style w:type="character" w:customStyle="1" w:styleId="berschrift7Zchn">
    <w:name w:val="Überschrift 7 Zchn"/>
    <w:basedOn w:val="Absatz-Standardschriftart"/>
    <w:link w:val="berschrift7"/>
    <w:uiPriority w:val="99"/>
    <w:semiHidden/>
    <w:rsid w:val="004943E2"/>
    <w:rPr>
      <w:rFonts w:asciiTheme="majorHAnsi" w:eastAsiaTheme="majorEastAsia" w:hAnsiTheme="majorHAnsi" w:cstheme="majorBidi"/>
      <w:i/>
      <w:iCs/>
      <w:color w:val="12221F" w:themeColor="accent1" w:themeShade="7F"/>
      <w:sz w:val="24"/>
      <w:szCs w:val="24"/>
    </w:rPr>
  </w:style>
  <w:style w:type="character" w:customStyle="1" w:styleId="berschrift8Zchn">
    <w:name w:val="Überschrift 8 Zchn"/>
    <w:basedOn w:val="Absatz-Standardschriftart"/>
    <w:link w:val="berschrift8"/>
    <w:uiPriority w:val="99"/>
    <w:semiHidden/>
    <w:rsid w:val="004943E2"/>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9"/>
    <w:semiHidden/>
    <w:rsid w:val="004943E2"/>
    <w:rPr>
      <w:rFonts w:asciiTheme="majorHAnsi" w:eastAsiaTheme="majorEastAsia" w:hAnsiTheme="majorHAnsi" w:cstheme="majorBidi"/>
      <w:i/>
      <w:iCs/>
      <w:color w:val="272727" w:themeColor="text1" w:themeTint="D8"/>
      <w:sz w:val="21"/>
      <w:szCs w:val="21"/>
    </w:rPr>
  </w:style>
  <w:style w:type="table" w:customStyle="1" w:styleId="Tabellenraster1">
    <w:name w:val="Tabellenraster1"/>
    <w:basedOn w:val="NormaleTabelle"/>
    <w:next w:val="Tabellenraster"/>
    <w:uiPriority w:val="59"/>
    <w:rsid w:val="008872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175B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rsid w:val="003F6F21"/>
    <w:rPr>
      <w:sz w:val="16"/>
      <w:szCs w:val="16"/>
    </w:rPr>
  </w:style>
  <w:style w:type="paragraph" w:styleId="Kommentartext">
    <w:name w:val="annotation text"/>
    <w:basedOn w:val="Standard"/>
    <w:link w:val="KommentartextZchn"/>
    <w:rsid w:val="003F6F21"/>
    <w:pPr>
      <w:spacing w:after="0" w:line="240" w:lineRule="auto"/>
      <w:jc w:val="both"/>
    </w:pPr>
    <w:rPr>
      <w:rFonts w:eastAsia="Times New Roman" w:cs="Times New Roman"/>
      <w:color w:val="auto"/>
      <w:sz w:val="20"/>
      <w:szCs w:val="20"/>
      <w:lang w:eastAsia="de-DE"/>
    </w:rPr>
  </w:style>
  <w:style w:type="character" w:customStyle="1" w:styleId="KommentartextZchn">
    <w:name w:val="Kommentartext Zchn"/>
    <w:basedOn w:val="Absatz-Standardschriftart"/>
    <w:link w:val="Kommentartext"/>
    <w:rsid w:val="003F6F21"/>
    <w:rPr>
      <w:rFonts w:ascii="Arial" w:eastAsia="Times New Roman" w:hAnsi="Arial" w:cs="Times New Roman"/>
      <w:sz w:val="20"/>
      <w:szCs w:val="20"/>
      <w:lang w:eastAsia="de-DE"/>
    </w:rPr>
  </w:style>
  <w:style w:type="character" w:customStyle="1" w:styleId="markedcontent">
    <w:name w:val="markedcontent"/>
    <w:basedOn w:val="Absatz-Standardschriftart"/>
    <w:rsid w:val="003F6F21"/>
  </w:style>
  <w:style w:type="table" w:styleId="EinfacheTabelle1">
    <w:name w:val="Plain Table 1"/>
    <w:basedOn w:val="NormaleTabelle"/>
    <w:uiPriority w:val="41"/>
    <w:rsid w:val="000729E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Kommentarthema">
    <w:name w:val="annotation subject"/>
    <w:basedOn w:val="Kommentartext"/>
    <w:next w:val="Kommentartext"/>
    <w:link w:val="KommentarthemaZchn"/>
    <w:uiPriority w:val="99"/>
    <w:semiHidden/>
    <w:unhideWhenUsed/>
    <w:rsid w:val="004B686C"/>
    <w:pPr>
      <w:spacing w:after="200"/>
      <w:jc w:val="left"/>
    </w:pPr>
    <w:rPr>
      <w:rFonts w:eastAsiaTheme="minorHAnsi" w:cs="Arial"/>
      <w:b/>
      <w:bCs/>
      <w:color w:val="262626" w:themeColor="text1" w:themeTint="D9"/>
      <w:lang w:eastAsia="en-US"/>
    </w:rPr>
  </w:style>
  <w:style w:type="character" w:customStyle="1" w:styleId="KommentarthemaZchn">
    <w:name w:val="Kommentarthema Zchn"/>
    <w:basedOn w:val="KommentartextZchn"/>
    <w:link w:val="Kommentarthema"/>
    <w:uiPriority w:val="99"/>
    <w:semiHidden/>
    <w:rsid w:val="004B686C"/>
    <w:rPr>
      <w:rFonts w:ascii="Arial" w:eastAsia="Times New Roman" w:hAnsi="Arial" w:cs="Arial"/>
      <w:b/>
      <w:bCs/>
      <w:color w:val="262626" w:themeColor="text1" w:themeTint="D9"/>
      <w:sz w:val="20"/>
      <w:szCs w:val="20"/>
      <w:lang w:eastAsia="de-DE"/>
    </w:rPr>
  </w:style>
  <w:style w:type="paragraph" w:styleId="berarbeitung">
    <w:name w:val="Revision"/>
    <w:hidden/>
    <w:uiPriority w:val="99"/>
    <w:semiHidden/>
    <w:rsid w:val="00CE7F09"/>
    <w:pPr>
      <w:spacing w:after="0" w:line="240" w:lineRule="auto"/>
    </w:pPr>
    <w:rPr>
      <w:rFonts w:ascii="Arial" w:hAnsi="Arial" w:cs="Arial"/>
      <w:color w:val="262626" w:themeColor="text1" w:themeTint="D9"/>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9579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bundeswirtschaftsministerium.de/Redaktion/DE/Wasserstoff/Foerderung-International-Beispiele/25-novellierte-foerderrichtlinie-fuer-internationale-wasserstoffprojekte-im-rahmen-der-fortgeschriebenen-nationalen-wasserstoffstrategie.html"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Inst\PtJ_WordVorlagen\Bericht_Titelseite_PtJ-Motiv.dotx" TargetMode="External"/></Relationships>
</file>

<file path=word/theme/theme1.xml><?xml version="1.0" encoding="utf-8"?>
<a:theme xmlns:a="http://schemas.openxmlformats.org/drawingml/2006/main" name="Larissa">
  <a:themeElements>
    <a:clrScheme name="PtJ-Farbpalette Office-Anwendungen">
      <a:dk1>
        <a:sysClr val="windowText" lastClr="000000"/>
      </a:dk1>
      <a:lt1>
        <a:srgbClr val="FFFFFF"/>
      </a:lt1>
      <a:dk2>
        <a:srgbClr val="264540"/>
      </a:dk2>
      <a:lt2>
        <a:srgbClr val="E4F485"/>
      </a:lt2>
      <a:accent1>
        <a:srgbClr val="264540"/>
      </a:accent1>
      <a:accent2>
        <a:srgbClr val="E4F485"/>
      </a:accent2>
      <a:accent3>
        <a:srgbClr val="CCC2B6"/>
      </a:accent3>
      <a:accent4>
        <a:srgbClr val="D93651"/>
      </a:accent4>
      <a:accent5>
        <a:srgbClr val="95D6AF"/>
      </a:accent5>
      <a:accent6>
        <a:srgbClr val="377B67"/>
      </a:accent6>
      <a:hlink>
        <a:srgbClr val="D93651"/>
      </a:hlink>
      <a:folHlink>
        <a:srgbClr val="D93651"/>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95B2A1DC3193214B84CDDDD22042850D" ma:contentTypeVersion="13" ma:contentTypeDescription="Ein neues Dokument erstellen." ma:contentTypeScope="" ma:versionID="68f09c08954fd310698926098024857c">
  <xsd:schema xmlns:xsd="http://www.w3.org/2001/XMLSchema" xmlns:xs="http://www.w3.org/2001/XMLSchema" xmlns:p="http://schemas.microsoft.com/office/2006/metadata/properties" xmlns:ns2="ad877dc1-0fbf-425d-82d0-bf578388bdda" xmlns:ns3="267d945c-83dc-43a8-b4ed-148ef697490f" targetNamespace="http://schemas.microsoft.com/office/2006/metadata/properties" ma:root="true" ma:fieldsID="c84397a9e014b3defe833ba20ae3268e" ns2:_="" ns3:_="">
    <xsd:import namespace="ad877dc1-0fbf-425d-82d0-bf578388bdda"/>
    <xsd:import namespace="267d945c-83dc-43a8-b4ed-148ef697490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877dc1-0fbf-425d-82d0-bf578388bd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67d945c-83dc-43a8-b4ed-148ef697490f"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467056-2B6D-4B20-84C7-135195D3E4D1}">
  <ds:schemaRefs>
    <ds:schemaRef ds:uri="http://schemas.openxmlformats.org/officeDocument/2006/bibliography"/>
  </ds:schemaRefs>
</ds:datastoreItem>
</file>

<file path=customXml/itemProps2.xml><?xml version="1.0" encoding="utf-8"?>
<ds:datastoreItem xmlns:ds="http://schemas.openxmlformats.org/officeDocument/2006/customXml" ds:itemID="{EA0560D6-8669-4888-99AB-D8BCC1A09173}">
  <ds:schemaRefs>
    <ds:schemaRef ds:uri="http://schemas.microsoft.com/sharepoint/v3/contenttype/forms"/>
  </ds:schemaRefs>
</ds:datastoreItem>
</file>

<file path=customXml/itemProps3.xml><?xml version="1.0" encoding="utf-8"?>
<ds:datastoreItem xmlns:ds="http://schemas.openxmlformats.org/officeDocument/2006/customXml" ds:itemID="{E243A3A4-6652-4246-9A26-9C64054DAD3F}">
  <ds:schemaRefs>
    <ds:schemaRef ds:uri="http://schemas.microsoft.com/office/2006/documentManagement/types"/>
    <ds:schemaRef ds:uri="http://www.w3.org/XML/1998/namespace"/>
    <ds:schemaRef ds:uri="http://purl.org/dc/elements/1.1/"/>
    <ds:schemaRef ds:uri="ad877dc1-0fbf-425d-82d0-bf578388bdda"/>
    <ds:schemaRef ds:uri="267d945c-83dc-43a8-b4ed-148ef697490f"/>
    <ds:schemaRef ds:uri="http://purl.org/dc/dcmitype/"/>
    <ds:schemaRef ds:uri="http://purl.org/dc/terms/"/>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CEA2109B-8C9E-4376-86A7-857B560017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877dc1-0fbf-425d-82d0-bf578388bdda"/>
    <ds:schemaRef ds:uri="267d945c-83dc-43a8-b4ed-148ef69749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Bericht_Titelseite_PtJ-Motiv.dotx</Template>
  <TotalTime>0</TotalTime>
  <Pages>7</Pages>
  <Words>1022</Words>
  <Characters>6442</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Vorlage Bericht PtJ Deutsch</vt:lpstr>
    </vt:vector>
  </TitlesOfParts>
  <Company>Projektträger Jülich, Forschungszentrum Jülich GmbH</Company>
  <LinksUpToDate>false</LinksUpToDate>
  <CharactersWithSpaces>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Vorlage Bericht PtJ Deutsch</dc:title>
  <dc:creator>Lenzen, Mareike</dc:creator>
  <cp:keywords>, docId:9C8EC1FD86D5477E61952C4E10E85E5D</cp:keywords>
  <cp:lastModifiedBy>Lenzen, Mareike</cp:lastModifiedBy>
  <cp:revision>4</cp:revision>
  <cp:lastPrinted>2025-09-03T15:00:00Z</cp:lastPrinted>
  <dcterms:created xsi:type="dcterms:W3CDTF">2025-10-24T13:15:00Z</dcterms:created>
  <dcterms:modified xsi:type="dcterms:W3CDTF">2025-10-24T13:24:00Z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0x01010095B2A1DC3193214B84CDDDD22042850D</vt:lpwstr>
  </property>
</Properties>
</file>