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5ACDEC" w14:textId="77777777" w:rsidR="00FD3141" w:rsidRDefault="00FD3141">
      <w:bookmarkStart w:id="0" w:name="_GoBack"/>
      <w:bookmarkEnd w:id="0"/>
    </w:p>
    <w:p w14:paraId="0D9ABB37" w14:textId="77777777" w:rsidR="00FD3141" w:rsidRDefault="00FD3141"/>
    <w:p w14:paraId="040CF6B7" w14:textId="77777777" w:rsidR="00FD3141" w:rsidRDefault="00FD3141"/>
    <w:p w14:paraId="006173C5" w14:textId="77777777" w:rsidR="00FD3141" w:rsidRDefault="00FD3141"/>
    <w:tbl>
      <w:tblPr>
        <w:tblW w:w="9823" w:type="dxa"/>
        <w:tblInd w:w="-42" w:type="dxa"/>
        <w:tblCellMar>
          <w:top w:w="85" w:type="dxa"/>
          <w:left w:w="70" w:type="dxa"/>
          <w:right w:w="70" w:type="dxa"/>
        </w:tblCellMar>
        <w:tblLook w:val="04A0" w:firstRow="1" w:lastRow="0" w:firstColumn="1" w:lastColumn="0" w:noHBand="0" w:noVBand="1"/>
        <w:tblCaption w:val="Tabellenüberschrift"/>
        <w:tblDescription w:val="Die Tabelle ist komplex und bekommt daher einen Alternativtext."/>
      </w:tblPr>
      <w:tblGrid>
        <w:gridCol w:w="2169"/>
        <w:gridCol w:w="7654"/>
      </w:tblGrid>
      <w:tr w:rsidR="003F6F21" w:rsidRPr="001A4D06" w14:paraId="601F5C8D" w14:textId="77777777" w:rsidTr="003F6F21">
        <w:trPr>
          <w:trHeight w:val="454"/>
          <w:tblHeader/>
        </w:trPr>
        <w:tc>
          <w:tcPr>
            <w:tcW w:w="2169" w:type="dxa"/>
            <w:shd w:val="clear" w:color="auto" w:fill="264540" w:themeFill="text2"/>
            <w:vAlign w:val="center"/>
          </w:tcPr>
          <w:p w14:paraId="35A30344" w14:textId="77777777" w:rsidR="00B90C41" w:rsidRDefault="003F6F21" w:rsidP="00C46B0F">
            <w:pPr>
              <w:pStyle w:val="Tabellen-Kopfzeilen"/>
            </w:pPr>
            <w:r>
              <w:t>Titel</w:t>
            </w:r>
            <w:r w:rsidR="00B90C41">
              <w:t xml:space="preserve"> </w:t>
            </w:r>
          </w:p>
          <w:p w14:paraId="49C1121C" w14:textId="77777777" w:rsidR="003F6F21" w:rsidRPr="00C757AE" w:rsidRDefault="00B90C41" w:rsidP="00C46B0F">
            <w:pPr>
              <w:pStyle w:val="Tabellen-Kopfzeilen"/>
            </w:pPr>
            <w:r>
              <w:t>(Vorhabenthema)</w:t>
            </w:r>
          </w:p>
        </w:tc>
        <w:tc>
          <w:tcPr>
            <w:tcW w:w="7654" w:type="dxa"/>
            <w:shd w:val="clear" w:color="auto" w:fill="264540" w:themeFill="text2"/>
            <w:noWrap/>
            <w:vAlign w:val="center"/>
          </w:tcPr>
          <w:p w14:paraId="0EE08C33" w14:textId="77777777" w:rsidR="00B90C41" w:rsidRDefault="00B90C41" w:rsidP="00C46B0F">
            <w:pPr>
              <w:pStyle w:val="Tabellen-Kopfzeilen"/>
            </w:pPr>
          </w:p>
          <w:p w14:paraId="576F33B4" w14:textId="77777777" w:rsidR="003F6F21" w:rsidRPr="00C757AE" w:rsidRDefault="00B90C41" w:rsidP="00C46B0F">
            <w:pPr>
              <w:pStyle w:val="Tabellen-Kopfzeilen"/>
            </w:pPr>
            <w:r>
              <w:t>&lt;</w:t>
            </w:r>
            <w:r w:rsidR="003F6F21" w:rsidRPr="00C757AE">
              <w:t>XX</w:t>
            </w:r>
            <w:r>
              <w:t>&gt;</w:t>
            </w:r>
          </w:p>
        </w:tc>
      </w:tr>
      <w:tr w:rsidR="003F6F21" w:rsidRPr="001A4D06" w14:paraId="3E26CD0A" w14:textId="77777777" w:rsidTr="003F6F21">
        <w:trPr>
          <w:trHeight w:val="454"/>
        </w:trPr>
        <w:tc>
          <w:tcPr>
            <w:tcW w:w="2169" w:type="dxa"/>
            <w:tcBorders>
              <w:bottom w:val="single" w:sz="4" w:space="0" w:color="000000" w:themeColor="text1"/>
            </w:tcBorders>
            <w:shd w:val="clear" w:color="auto" w:fill="FFFFFF" w:themeFill="background1"/>
            <w:vAlign w:val="center"/>
          </w:tcPr>
          <w:p w14:paraId="2E2E7719" w14:textId="77777777" w:rsidR="003F6F21" w:rsidRPr="001A4D06" w:rsidRDefault="003F6F21" w:rsidP="00C46B0F">
            <w:pPr>
              <w:pStyle w:val="Tabellen-Inhalt"/>
            </w:pPr>
            <w:r>
              <w:t>Akronym</w:t>
            </w:r>
          </w:p>
        </w:tc>
        <w:tc>
          <w:tcPr>
            <w:tcW w:w="7654" w:type="dxa"/>
            <w:tcBorders>
              <w:bottom w:val="single" w:sz="4" w:space="0" w:color="000000" w:themeColor="text1"/>
            </w:tcBorders>
            <w:shd w:val="clear" w:color="auto" w:fill="FFFFFF" w:themeFill="background1"/>
            <w:noWrap/>
            <w:vAlign w:val="center"/>
          </w:tcPr>
          <w:p w14:paraId="479BC6CF" w14:textId="77777777" w:rsidR="003F6F21" w:rsidRPr="001A4D06" w:rsidRDefault="00B90C41" w:rsidP="00C46B0F">
            <w:pPr>
              <w:pStyle w:val="Tabellen-Inhalt"/>
            </w:pPr>
            <w:r>
              <w:t>&lt;</w:t>
            </w:r>
            <w:r w:rsidR="003F6F21" w:rsidRPr="001A4D06">
              <w:t>XX</w:t>
            </w:r>
            <w:r>
              <w:t>&gt;</w:t>
            </w:r>
          </w:p>
        </w:tc>
      </w:tr>
      <w:tr w:rsidR="00846FD6" w:rsidRPr="001A4D06" w14:paraId="545D0CDF" w14:textId="77777777" w:rsidTr="003F6F21">
        <w:trPr>
          <w:trHeight w:val="454"/>
        </w:trPr>
        <w:tc>
          <w:tcPr>
            <w:tcW w:w="2169" w:type="dxa"/>
            <w:tcBorders>
              <w:bottom w:val="single" w:sz="4" w:space="0" w:color="000000" w:themeColor="text1"/>
            </w:tcBorders>
            <w:shd w:val="clear" w:color="auto" w:fill="FFFFFF" w:themeFill="background1"/>
            <w:vAlign w:val="center"/>
          </w:tcPr>
          <w:p w14:paraId="7194CA4D" w14:textId="77777777" w:rsidR="00846FD6" w:rsidRDefault="00846FD6" w:rsidP="00846FD6">
            <w:pPr>
              <w:pStyle w:val="Tabellen-Inhalt"/>
            </w:pPr>
            <w:r>
              <w:t>Skizzene</w:t>
            </w:r>
            <w:r w:rsidRPr="003F6F21">
              <w:t>inreicher</w:t>
            </w:r>
          </w:p>
        </w:tc>
        <w:tc>
          <w:tcPr>
            <w:tcW w:w="7654" w:type="dxa"/>
            <w:tcBorders>
              <w:bottom w:val="single" w:sz="4" w:space="0" w:color="000000" w:themeColor="text1"/>
            </w:tcBorders>
            <w:shd w:val="clear" w:color="auto" w:fill="FFFFFF" w:themeFill="background1"/>
            <w:noWrap/>
            <w:vAlign w:val="center"/>
          </w:tcPr>
          <w:p w14:paraId="7421EBB9" w14:textId="77777777" w:rsidR="00846FD6" w:rsidRPr="001A4D06" w:rsidRDefault="00846FD6" w:rsidP="00846FD6">
            <w:pPr>
              <w:pStyle w:val="Tabellen-Inhalt"/>
            </w:pPr>
            <w:r>
              <w:t>&lt;XX&gt;</w:t>
            </w:r>
          </w:p>
        </w:tc>
      </w:tr>
      <w:tr w:rsidR="00846FD6" w:rsidRPr="001A4D06" w14:paraId="0EF341FE" w14:textId="77777777" w:rsidTr="003F6F21">
        <w:trPr>
          <w:trHeight w:val="454"/>
        </w:trPr>
        <w:tc>
          <w:tcPr>
            <w:tcW w:w="2169" w:type="dxa"/>
            <w:tcBorders>
              <w:top w:val="single" w:sz="4" w:space="0" w:color="000000" w:themeColor="text1"/>
              <w:bottom w:val="single" w:sz="4" w:space="0" w:color="000000" w:themeColor="text1"/>
            </w:tcBorders>
            <w:shd w:val="clear" w:color="auto" w:fill="FFFFFF" w:themeFill="background1"/>
            <w:vAlign w:val="center"/>
          </w:tcPr>
          <w:p w14:paraId="10C399D0" w14:textId="77777777" w:rsidR="00846FD6" w:rsidRPr="001A4D06" w:rsidRDefault="00846FD6" w:rsidP="00846FD6">
            <w:pPr>
              <w:pStyle w:val="Tabellen-Inhalt"/>
            </w:pPr>
            <w:r w:rsidRPr="003F6F21">
              <w:t>Art des Projekts</w:t>
            </w:r>
          </w:p>
        </w:tc>
        <w:tc>
          <w:tcPr>
            <w:tcW w:w="7654" w:type="dxa"/>
            <w:tcBorders>
              <w:top w:val="single" w:sz="4" w:space="0" w:color="000000" w:themeColor="text1"/>
              <w:bottom w:val="single" w:sz="4" w:space="0" w:color="000000" w:themeColor="text1"/>
            </w:tcBorders>
            <w:shd w:val="clear" w:color="auto" w:fill="FFFFFF" w:themeFill="background1"/>
            <w:noWrap/>
            <w:vAlign w:val="center"/>
          </w:tcPr>
          <w:p w14:paraId="3AF06906" w14:textId="77777777" w:rsidR="00846FD6" w:rsidRDefault="00BC5BDC" w:rsidP="00846FD6">
            <w:pPr>
              <w:pStyle w:val="Tabellen-Inhalt"/>
            </w:pPr>
            <w:sdt>
              <w:sdtPr>
                <w:id w:val="-1802842066"/>
                <w14:checkbox>
                  <w14:checked w14:val="0"/>
                  <w14:checkedState w14:val="2612" w14:font="MS Gothic"/>
                  <w14:uncheckedState w14:val="2610" w14:font="MS Gothic"/>
                </w14:checkbox>
              </w:sdtPr>
              <w:sdtEndPr/>
              <w:sdtContent>
                <w:r w:rsidR="00846FD6">
                  <w:rPr>
                    <w:rFonts w:ascii="MS Gothic" w:eastAsia="MS Gothic" w:hAnsi="MS Gothic" w:hint="eastAsia"/>
                  </w:rPr>
                  <w:t>☐</w:t>
                </w:r>
              </w:sdtContent>
            </w:sdt>
            <w:r w:rsidR="00846FD6">
              <w:t xml:space="preserve"> Investitionsprojekt</w:t>
            </w:r>
          </w:p>
          <w:p w14:paraId="33F9E851" w14:textId="77777777" w:rsidR="00846FD6" w:rsidRDefault="00BC5BDC" w:rsidP="00846FD6">
            <w:pPr>
              <w:pStyle w:val="Tabellen-Inhalt"/>
            </w:pPr>
            <w:sdt>
              <w:sdtPr>
                <w:id w:val="-2005196465"/>
                <w14:checkbox>
                  <w14:checked w14:val="0"/>
                  <w14:checkedState w14:val="2612" w14:font="MS Gothic"/>
                  <w14:uncheckedState w14:val="2610" w14:font="MS Gothic"/>
                </w14:checkbox>
              </w:sdtPr>
              <w:sdtEndPr/>
              <w:sdtContent>
                <w:r w:rsidR="00846FD6">
                  <w:rPr>
                    <w:rFonts w:ascii="MS Gothic" w:eastAsia="MS Gothic" w:hAnsi="MS Gothic" w:hint="eastAsia"/>
                  </w:rPr>
                  <w:t>☐</w:t>
                </w:r>
              </w:sdtContent>
            </w:sdt>
            <w:r w:rsidR="00846FD6">
              <w:t xml:space="preserve"> Durchführbarkeitsstudie</w:t>
            </w:r>
          </w:p>
          <w:p w14:paraId="15523CCD" w14:textId="77777777" w:rsidR="00846FD6" w:rsidRPr="001A4D06" w:rsidRDefault="00BC5BDC" w:rsidP="00846FD6">
            <w:pPr>
              <w:pStyle w:val="Tabellen-Inhalt"/>
            </w:pPr>
            <w:sdt>
              <w:sdtPr>
                <w:id w:val="1790468043"/>
                <w14:checkbox>
                  <w14:checked w14:val="0"/>
                  <w14:checkedState w14:val="2612" w14:font="MS Gothic"/>
                  <w14:uncheckedState w14:val="2610" w14:font="MS Gothic"/>
                </w14:checkbox>
              </w:sdtPr>
              <w:sdtEndPr/>
              <w:sdtContent>
                <w:r w:rsidR="00846FD6">
                  <w:rPr>
                    <w:rFonts w:ascii="MS Gothic" w:eastAsia="MS Gothic" w:hAnsi="MS Gothic" w:hint="eastAsia"/>
                  </w:rPr>
                  <w:t>☐</w:t>
                </w:r>
              </w:sdtContent>
            </w:sdt>
            <w:r w:rsidR="00846FD6">
              <w:t xml:space="preserve"> begleitende Forschung und Entwicklung</w:t>
            </w:r>
          </w:p>
        </w:tc>
      </w:tr>
      <w:tr w:rsidR="00846FD6" w:rsidRPr="001A4D06" w14:paraId="5FDE2684" w14:textId="77777777" w:rsidTr="003F6F21">
        <w:trPr>
          <w:trHeight w:val="454"/>
        </w:trPr>
        <w:tc>
          <w:tcPr>
            <w:tcW w:w="2169" w:type="dxa"/>
            <w:tcBorders>
              <w:top w:val="single" w:sz="4" w:space="0" w:color="000000" w:themeColor="text1"/>
              <w:bottom w:val="single" w:sz="4" w:space="0" w:color="000000" w:themeColor="text1"/>
            </w:tcBorders>
            <w:shd w:val="clear" w:color="auto" w:fill="FFFFFF" w:themeFill="background1"/>
            <w:vAlign w:val="center"/>
          </w:tcPr>
          <w:p w14:paraId="2537659F" w14:textId="77777777" w:rsidR="00846FD6" w:rsidRPr="001A4D06" w:rsidRDefault="00846FD6" w:rsidP="00846FD6">
            <w:pPr>
              <w:pStyle w:val="Tabellen-Inhalt"/>
            </w:pPr>
            <w:r>
              <w:t>Korrespondierendes Projekt im Mo</w:t>
            </w:r>
            <w:r w:rsidRPr="003F6F21">
              <w:t>dul 2</w:t>
            </w:r>
          </w:p>
        </w:tc>
        <w:tc>
          <w:tcPr>
            <w:tcW w:w="7654" w:type="dxa"/>
            <w:tcBorders>
              <w:top w:val="single" w:sz="4" w:space="0" w:color="000000" w:themeColor="text1"/>
              <w:bottom w:val="single" w:sz="4" w:space="0" w:color="000000" w:themeColor="text1"/>
            </w:tcBorders>
            <w:shd w:val="clear" w:color="auto" w:fill="FFFFFF" w:themeFill="background1"/>
            <w:noWrap/>
            <w:vAlign w:val="center"/>
          </w:tcPr>
          <w:p w14:paraId="59424F04" w14:textId="77777777" w:rsidR="00846FD6" w:rsidRPr="001A4D06" w:rsidRDefault="00BC5BDC" w:rsidP="00846FD6">
            <w:pPr>
              <w:pStyle w:val="Tabellen-Inhalt"/>
            </w:pPr>
            <w:sdt>
              <w:sdtPr>
                <w:id w:val="417216940"/>
                <w14:checkbox>
                  <w14:checked w14:val="0"/>
                  <w14:checkedState w14:val="2612" w14:font="MS Gothic"/>
                  <w14:uncheckedState w14:val="2610" w14:font="MS Gothic"/>
                </w14:checkbox>
              </w:sdtPr>
              <w:sdtEndPr/>
              <w:sdtContent>
                <w:r w:rsidR="00846FD6">
                  <w:rPr>
                    <w:rFonts w:ascii="MS Gothic" w:eastAsia="MS Gothic" w:hAnsi="MS Gothic" w:hint="eastAsia"/>
                  </w:rPr>
                  <w:t>☐</w:t>
                </w:r>
              </w:sdtContent>
            </w:sdt>
            <w:r w:rsidR="00846FD6">
              <w:t xml:space="preserve">nein / </w:t>
            </w:r>
            <w:sdt>
              <w:sdtPr>
                <w:id w:val="1777216608"/>
                <w14:checkbox>
                  <w14:checked w14:val="0"/>
                  <w14:checkedState w14:val="2612" w14:font="MS Gothic"/>
                  <w14:uncheckedState w14:val="2610" w14:font="MS Gothic"/>
                </w14:checkbox>
              </w:sdtPr>
              <w:sdtEndPr/>
              <w:sdtContent>
                <w:r w:rsidR="00846FD6">
                  <w:rPr>
                    <w:rFonts w:ascii="MS Gothic" w:eastAsia="MS Gothic" w:hAnsi="MS Gothic" w:hint="eastAsia"/>
                  </w:rPr>
                  <w:t>☐</w:t>
                </w:r>
              </w:sdtContent>
            </w:sdt>
            <w:r w:rsidR="00846FD6">
              <w:t>ja, ggf. Projektname:</w:t>
            </w:r>
          </w:p>
        </w:tc>
      </w:tr>
      <w:tr w:rsidR="00846FD6" w:rsidRPr="001A4D06" w14:paraId="612483AC" w14:textId="77777777" w:rsidTr="003F6F21">
        <w:trPr>
          <w:trHeight w:val="454"/>
        </w:trPr>
        <w:tc>
          <w:tcPr>
            <w:tcW w:w="2169" w:type="dxa"/>
            <w:tcBorders>
              <w:top w:val="single" w:sz="4" w:space="0" w:color="000000" w:themeColor="text1"/>
              <w:bottom w:val="single" w:sz="4" w:space="0" w:color="000000" w:themeColor="text1"/>
            </w:tcBorders>
            <w:shd w:val="clear" w:color="auto" w:fill="auto"/>
            <w:vAlign w:val="center"/>
          </w:tcPr>
          <w:p w14:paraId="68787C87" w14:textId="77777777" w:rsidR="00846FD6" w:rsidRPr="001A4D06" w:rsidRDefault="00846FD6" w:rsidP="00846FD6">
            <w:pPr>
              <w:pStyle w:val="Tabellen-Inhalt"/>
            </w:pPr>
            <w:r w:rsidRPr="003F6F21">
              <w:t>Land und Ort der Projektumsetzung</w:t>
            </w:r>
          </w:p>
        </w:tc>
        <w:tc>
          <w:tcPr>
            <w:tcW w:w="7654" w:type="dxa"/>
            <w:tcBorders>
              <w:top w:val="single" w:sz="4" w:space="0" w:color="000000" w:themeColor="text1"/>
              <w:bottom w:val="single" w:sz="4" w:space="0" w:color="000000" w:themeColor="text1"/>
            </w:tcBorders>
            <w:shd w:val="clear" w:color="auto" w:fill="auto"/>
            <w:noWrap/>
            <w:vAlign w:val="center"/>
          </w:tcPr>
          <w:p w14:paraId="714E3A6E" w14:textId="77777777" w:rsidR="00846FD6" w:rsidRPr="001A4D06" w:rsidRDefault="00846FD6" w:rsidP="00846FD6">
            <w:pPr>
              <w:pStyle w:val="Tabellen-Inhalt"/>
            </w:pPr>
            <w:r>
              <w:t>&lt;XX&gt;</w:t>
            </w:r>
          </w:p>
        </w:tc>
      </w:tr>
      <w:tr w:rsidR="00846FD6" w:rsidRPr="001A4D06" w14:paraId="101D5FED" w14:textId="77777777" w:rsidTr="003F6F21">
        <w:trPr>
          <w:trHeight w:val="454"/>
        </w:trPr>
        <w:tc>
          <w:tcPr>
            <w:tcW w:w="2169" w:type="dxa"/>
            <w:tcBorders>
              <w:top w:val="single" w:sz="4" w:space="0" w:color="000000" w:themeColor="text1"/>
              <w:bottom w:val="single" w:sz="4" w:space="0" w:color="000000" w:themeColor="text1"/>
            </w:tcBorders>
            <w:shd w:val="clear" w:color="auto" w:fill="auto"/>
            <w:vAlign w:val="center"/>
          </w:tcPr>
          <w:p w14:paraId="50DC451C" w14:textId="77777777" w:rsidR="00846FD6" w:rsidRDefault="00846FD6" w:rsidP="00846FD6">
            <w:pPr>
              <w:pStyle w:val="Tabellen-Inhalt"/>
            </w:pPr>
            <w:r>
              <w:t>Vorhabenbeschreibung, Kurzfassung</w:t>
            </w:r>
          </w:p>
        </w:tc>
        <w:tc>
          <w:tcPr>
            <w:tcW w:w="7654" w:type="dxa"/>
            <w:tcBorders>
              <w:top w:val="single" w:sz="4" w:space="0" w:color="000000" w:themeColor="text1"/>
              <w:bottom w:val="single" w:sz="4" w:space="0" w:color="000000" w:themeColor="text1"/>
            </w:tcBorders>
            <w:shd w:val="clear" w:color="auto" w:fill="auto"/>
            <w:noWrap/>
            <w:vAlign w:val="center"/>
          </w:tcPr>
          <w:p w14:paraId="2D542508" w14:textId="77777777" w:rsidR="00846FD6" w:rsidRPr="001A4D06" w:rsidRDefault="00846FD6" w:rsidP="00846FD6">
            <w:pPr>
              <w:pStyle w:val="Tabellen-Inhalt"/>
            </w:pPr>
            <w:r>
              <w:t>&lt;XX&gt;</w:t>
            </w:r>
          </w:p>
        </w:tc>
      </w:tr>
      <w:tr w:rsidR="00846FD6" w:rsidRPr="001A4D06" w14:paraId="28C637A2" w14:textId="77777777" w:rsidTr="003F6F21">
        <w:trPr>
          <w:trHeight w:val="454"/>
        </w:trPr>
        <w:tc>
          <w:tcPr>
            <w:tcW w:w="2169" w:type="dxa"/>
            <w:tcBorders>
              <w:top w:val="single" w:sz="4" w:space="0" w:color="000000" w:themeColor="text1"/>
              <w:bottom w:val="single" w:sz="4" w:space="0" w:color="000000" w:themeColor="text1"/>
            </w:tcBorders>
            <w:shd w:val="clear" w:color="auto" w:fill="auto"/>
            <w:vAlign w:val="center"/>
          </w:tcPr>
          <w:p w14:paraId="51F5CD88" w14:textId="77777777" w:rsidR="00846FD6" w:rsidRDefault="00846FD6" w:rsidP="00846FD6">
            <w:pPr>
              <w:pStyle w:val="Tabellen-Inhalt"/>
            </w:pPr>
            <w:r w:rsidRPr="003F6F21">
              <w:t xml:space="preserve">Projektkosten </w:t>
            </w:r>
          </w:p>
        </w:tc>
        <w:tc>
          <w:tcPr>
            <w:tcW w:w="7654" w:type="dxa"/>
            <w:tcBorders>
              <w:top w:val="single" w:sz="4" w:space="0" w:color="000000" w:themeColor="text1"/>
              <w:bottom w:val="single" w:sz="4" w:space="0" w:color="000000" w:themeColor="text1"/>
            </w:tcBorders>
            <w:shd w:val="clear" w:color="auto" w:fill="auto"/>
            <w:noWrap/>
            <w:vAlign w:val="center"/>
          </w:tcPr>
          <w:p w14:paraId="5DDAAA5A" w14:textId="77777777" w:rsidR="00846FD6" w:rsidRPr="001A4D06" w:rsidRDefault="00846FD6" w:rsidP="00846FD6">
            <w:pPr>
              <w:pStyle w:val="Tabellen-Inhalt"/>
            </w:pPr>
            <w:r>
              <w:t>&lt;nnn&gt; T€</w:t>
            </w:r>
          </w:p>
        </w:tc>
      </w:tr>
      <w:tr w:rsidR="00846FD6" w:rsidRPr="001A4D06" w14:paraId="62D7C26C" w14:textId="77777777" w:rsidTr="003F6F21">
        <w:trPr>
          <w:trHeight w:val="454"/>
        </w:trPr>
        <w:tc>
          <w:tcPr>
            <w:tcW w:w="2169" w:type="dxa"/>
            <w:tcBorders>
              <w:top w:val="single" w:sz="4" w:space="0" w:color="000000" w:themeColor="text1"/>
              <w:bottom w:val="single" w:sz="4" w:space="0" w:color="000000" w:themeColor="text1"/>
            </w:tcBorders>
            <w:shd w:val="clear" w:color="auto" w:fill="auto"/>
            <w:vAlign w:val="center"/>
          </w:tcPr>
          <w:p w14:paraId="5750FBC5" w14:textId="77777777" w:rsidR="00846FD6" w:rsidRPr="003F6F21" w:rsidRDefault="00846FD6" w:rsidP="00846FD6">
            <w:pPr>
              <w:pStyle w:val="Tabellen-Inhalt"/>
            </w:pPr>
            <w:r w:rsidRPr="003F6F21">
              <w:t>Fördersumme</w:t>
            </w:r>
          </w:p>
        </w:tc>
        <w:tc>
          <w:tcPr>
            <w:tcW w:w="7654" w:type="dxa"/>
            <w:tcBorders>
              <w:top w:val="single" w:sz="4" w:space="0" w:color="000000" w:themeColor="text1"/>
              <w:bottom w:val="single" w:sz="4" w:space="0" w:color="000000" w:themeColor="text1"/>
            </w:tcBorders>
            <w:shd w:val="clear" w:color="auto" w:fill="auto"/>
            <w:noWrap/>
            <w:vAlign w:val="center"/>
          </w:tcPr>
          <w:p w14:paraId="58D79E10" w14:textId="77777777" w:rsidR="00846FD6" w:rsidRDefault="00846FD6" w:rsidP="00846FD6">
            <w:pPr>
              <w:pStyle w:val="Tabellen-Inhalt"/>
            </w:pPr>
            <w:r>
              <w:t>&lt;nnn&gt; T€</w:t>
            </w:r>
          </w:p>
        </w:tc>
      </w:tr>
      <w:tr w:rsidR="00846FD6" w:rsidRPr="001A4D06" w14:paraId="0CEB3DBA" w14:textId="77777777" w:rsidTr="003F6F21">
        <w:trPr>
          <w:trHeight w:val="454"/>
        </w:trPr>
        <w:tc>
          <w:tcPr>
            <w:tcW w:w="2169" w:type="dxa"/>
            <w:tcBorders>
              <w:top w:val="single" w:sz="4" w:space="0" w:color="000000" w:themeColor="text1"/>
              <w:bottom w:val="single" w:sz="4" w:space="0" w:color="000000" w:themeColor="text1"/>
            </w:tcBorders>
            <w:shd w:val="clear" w:color="auto" w:fill="auto"/>
            <w:vAlign w:val="center"/>
          </w:tcPr>
          <w:p w14:paraId="0A4A97AF" w14:textId="77777777" w:rsidR="00846FD6" w:rsidRDefault="00846FD6" w:rsidP="00846FD6">
            <w:pPr>
              <w:pStyle w:val="Tabellen-Inhalt"/>
            </w:pPr>
            <w:r>
              <w:t>Projektlaufzeit</w:t>
            </w:r>
          </w:p>
        </w:tc>
        <w:tc>
          <w:tcPr>
            <w:tcW w:w="7654" w:type="dxa"/>
            <w:tcBorders>
              <w:top w:val="single" w:sz="4" w:space="0" w:color="000000" w:themeColor="text1"/>
              <w:bottom w:val="single" w:sz="4" w:space="0" w:color="000000" w:themeColor="text1"/>
            </w:tcBorders>
            <w:shd w:val="clear" w:color="auto" w:fill="auto"/>
            <w:noWrap/>
            <w:vAlign w:val="center"/>
          </w:tcPr>
          <w:p w14:paraId="6AA9BE02" w14:textId="77777777" w:rsidR="00846FD6" w:rsidRPr="001A4D06" w:rsidRDefault="00846FD6" w:rsidP="00846FD6">
            <w:pPr>
              <w:pStyle w:val="Tabellen-Inhalt"/>
            </w:pPr>
            <w:r>
              <w:t>&lt;Datum Beginn&gt; - &lt;Datum Ende&gt;</w:t>
            </w:r>
          </w:p>
        </w:tc>
      </w:tr>
      <w:tr w:rsidR="00846FD6" w:rsidRPr="001A4D06" w14:paraId="4C5D20DE" w14:textId="77777777" w:rsidTr="003F6F21">
        <w:trPr>
          <w:trHeight w:val="454"/>
        </w:trPr>
        <w:tc>
          <w:tcPr>
            <w:tcW w:w="2169" w:type="dxa"/>
            <w:tcBorders>
              <w:top w:val="single" w:sz="4" w:space="0" w:color="000000" w:themeColor="text1"/>
              <w:bottom w:val="single" w:sz="4" w:space="0" w:color="000000" w:themeColor="text1"/>
            </w:tcBorders>
            <w:shd w:val="clear" w:color="auto" w:fill="auto"/>
            <w:vAlign w:val="center"/>
          </w:tcPr>
          <w:p w14:paraId="37ABCABC" w14:textId="77777777" w:rsidR="00846FD6" w:rsidRDefault="00846FD6" w:rsidP="00846FD6">
            <w:pPr>
              <w:pStyle w:val="Tabellen-Inhalt"/>
            </w:pPr>
            <w:r>
              <w:t>Inbetriebnahme der Investition</w:t>
            </w:r>
          </w:p>
        </w:tc>
        <w:tc>
          <w:tcPr>
            <w:tcW w:w="7654" w:type="dxa"/>
            <w:tcBorders>
              <w:top w:val="single" w:sz="4" w:space="0" w:color="000000" w:themeColor="text1"/>
              <w:bottom w:val="single" w:sz="4" w:space="0" w:color="000000" w:themeColor="text1"/>
            </w:tcBorders>
            <w:shd w:val="clear" w:color="auto" w:fill="auto"/>
            <w:noWrap/>
            <w:vAlign w:val="center"/>
          </w:tcPr>
          <w:p w14:paraId="548D50AF" w14:textId="77777777" w:rsidR="00846FD6" w:rsidRDefault="00846FD6" w:rsidP="00846FD6">
            <w:pPr>
              <w:pStyle w:val="Tabellen-Inhalt"/>
            </w:pPr>
            <w:r>
              <w:t>&lt;Datum&gt;</w:t>
            </w:r>
          </w:p>
        </w:tc>
      </w:tr>
      <w:tr w:rsidR="00846FD6" w:rsidRPr="001A4D06" w14:paraId="4FE515C7" w14:textId="77777777" w:rsidTr="003F6F21">
        <w:trPr>
          <w:trHeight w:val="454"/>
        </w:trPr>
        <w:tc>
          <w:tcPr>
            <w:tcW w:w="2169" w:type="dxa"/>
            <w:tcBorders>
              <w:top w:val="single" w:sz="4" w:space="0" w:color="000000" w:themeColor="text1"/>
            </w:tcBorders>
            <w:shd w:val="clear" w:color="auto" w:fill="auto"/>
            <w:vAlign w:val="center"/>
          </w:tcPr>
          <w:p w14:paraId="2BC2AF94" w14:textId="77777777" w:rsidR="00846FD6" w:rsidRDefault="00846FD6" w:rsidP="00846FD6">
            <w:pPr>
              <w:pStyle w:val="Tabellen-Inhalt"/>
            </w:pPr>
          </w:p>
        </w:tc>
        <w:tc>
          <w:tcPr>
            <w:tcW w:w="7654" w:type="dxa"/>
            <w:tcBorders>
              <w:top w:val="single" w:sz="4" w:space="0" w:color="000000" w:themeColor="text1"/>
            </w:tcBorders>
            <w:shd w:val="clear" w:color="auto" w:fill="auto"/>
            <w:noWrap/>
            <w:vAlign w:val="center"/>
          </w:tcPr>
          <w:p w14:paraId="66D68CD1" w14:textId="77777777" w:rsidR="00846FD6" w:rsidRPr="001A4D06" w:rsidRDefault="00846FD6" w:rsidP="00846FD6">
            <w:pPr>
              <w:pStyle w:val="Tabellen-Inhalt"/>
            </w:pPr>
          </w:p>
        </w:tc>
      </w:tr>
    </w:tbl>
    <w:p w14:paraId="228143B1" w14:textId="77777777" w:rsidR="003F6F21" w:rsidRDefault="003F6F21" w:rsidP="003F6F21"/>
    <w:p w14:paraId="540EB351" w14:textId="77777777" w:rsidR="003F6F21" w:rsidRDefault="003F6F21" w:rsidP="003F6F21"/>
    <w:p w14:paraId="53021858" w14:textId="77777777" w:rsidR="003F6F21" w:rsidRDefault="003F6F21" w:rsidP="00E74969">
      <w:pPr>
        <w:pBdr>
          <w:top w:val="single" w:sz="4" w:space="1" w:color="auto"/>
          <w:left w:val="single" w:sz="4" w:space="4" w:color="auto"/>
          <w:bottom w:val="single" w:sz="4" w:space="1" w:color="auto"/>
          <w:right w:val="single" w:sz="4" w:space="4" w:color="auto"/>
        </w:pBdr>
        <w:spacing w:after="0" w:line="240" w:lineRule="auto"/>
        <w:rPr>
          <w:i/>
          <w:color w:val="0070C0"/>
          <w:sz w:val="22"/>
        </w:rPr>
      </w:pPr>
      <w:r w:rsidRPr="00E74969">
        <w:rPr>
          <w:i/>
          <w:color w:val="0070C0"/>
          <w:sz w:val="22"/>
        </w:rPr>
        <w:t>Hinweise zum Ausfüllen der Dokumentenvorlage: Der Umfang der Projektskizze soll 25 Seiten nicht überschreiten (Schriftgrad 11) zuzüglich Deckblatt und Anhängen. In der Skizze ist Stellung zu den Zuwendungsvoraussetzungen (Abschnitt 7 der Förderrichtlinie) und den als verbindlich genannten Inhalten (Abschnitt 10.3.1 der Förderrichtlinie) zu nehmen. Gerne können Sie weitere Punkte hinzufügen, die ihrer Auffassung nach für die Bewertung ihrer Skizze von Bedeutung sind.</w:t>
      </w:r>
    </w:p>
    <w:p w14:paraId="126CD3B8" w14:textId="77777777" w:rsidR="00E74969" w:rsidRPr="00E74969" w:rsidRDefault="00E74969" w:rsidP="00E74969">
      <w:pPr>
        <w:pBdr>
          <w:top w:val="single" w:sz="4" w:space="1" w:color="auto"/>
          <w:left w:val="single" w:sz="4" w:space="4" w:color="auto"/>
          <w:bottom w:val="single" w:sz="4" w:space="1" w:color="auto"/>
          <w:right w:val="single" w:sz="4" w:space="4" w:color="auto"/>
        </w:pBdr>
        <w:spacing w:after="0" w:line="240" w:lineRule="auto"/>
        <w:rPr>
          <w:i/>
          <w:color w:val="0070C0"/>
          <w:sz w:val="22"/>
        </w:rPr>
      </w:pPr>
    </w:p>
    <w:p w14:paraId="7402F4F6" w14:textId="77777777" w:rsidR="003F6F21" w:rsidRPr="00E74969" w:rsidRDefault="003F6F21" w:rsidP="00E74969">
      <w:pPr>
        <w:pBdr>
          <w:top w:val="single" w:sz="4" w:space="1" w:color="auto"/>
          <w:left w:val="single" w:sz="4" w:space="4" w:color="auto"/>
          <w:bottom w:val="single" w:sz="4" w:space="1" w:color="auto"/>
          <w:right w:val="single" w:sz="4" w:space="4" w:color="auto"/>
        </w:pBdr>
        <w:spacing w:after="0" w:line="240" w:lineRule="auto"/>
        <w:rPr>
          <w:b/>
          <w:i/>
          <w:color w:val="0070C0"/>
          <w:sz w:val="22"/>
          <w:u w:val="single"/>
        </w:rPr>
      </w:pPr>
      <w:r w:rsidRPr="00E74969">
        <w:rPr>
          <w:b/>
          <w:i/>
          <w:color w:val="0070C0"/>
          <w:sz w:val="22"/>
          <w:u w:val="single"/>
        </w:rPr>
        <w:t xml:space="preserve">Blau gesetzte Passagen sind Ausfüllhilfen und </w:t>
      </w:r>
      <w:r w:rsidR="00DB657E">
        <w:rPr>
          <w:b/>
          <w:i/>
          <w:color w:val="0070C0"/>
          <w:sz w:val="22"/>
          <w:u w:val="single"/>
        </w:rPr>
        <w:t xml:space="preserve">können </w:t>
      </w:r>
      <w:r w:rsidRPr="00E74969">
        <w:rPr>
          <w:b/>
          <w:i/>
          <w:color w:val="0070C0"/>
          <w:sz w:val="22"/>
          <w:u w:val="single"/>
        </w:rPr>
        <w:t>in der fertigen Skizze</w:t>
      </w:r>
      <w:r w:rsidR="0079714A" w:rsidRPr="00E74969">
        <w:rPr>
          <w:b/>
          <w:i/>
          <w:color w:val="0070C0"/>
          <w:sz w:val="22"/>
          <w:u w:val="single"/>
        </w:rPr>
        <w:t xml:space="preserve"> gelöscht werden</w:t>
      </w:r>
      <w:r w:rsidRPr="00E74969">
        <w:rPr>
          <w:b/>
          <w:i/>
          <w:color w:val="0070C0"/>
          <w:sz w:val="22"/>
          <w:u w:val="single"/>
        </w:rPr>
        <w:t>.</w:t>
      </w:r>
    </w:p>
    <w:p w14:paraId="307C6745" w14:textId="77777777" w:rsidR="007044D9" w:rsidRDefault="007044D9" w:rsidP="007044D9">
      <w:pPr>
        <w:sectPr w:rsidR="007044D9" w:rsidSect="00C46B0F">
          <w:headerReference w:type="default" r:id="rId11"/>
          <w:footerReference w:type="default" r:id="rId12"/>
          <w:headerReference w:type="first" r:id="rId13"/>
          <w:type w:val="continuous"/>
          <w:pgSz w:w="11906" w:h="16838" w:code="9"/>
          <w:pgMar w:top="1985" w:right="1134" w:bottom="1701" w:left="1134" w:header="1701" w:footer="567" w:gutter="0"/>
          <w:pgNumType w:fmt="upperLetter" w:chapStyle="1"/>
          <w:cols w:space="708"/>
          <w:titlePg/>
          <w:docGrid w:linePitch="360"/>
        </w:sectPr>
      </w:pPr>
      <w:bookmarkStart w:id="1" w:name="_Toc484695129"/>
      <w:bookmarkStart w:id="2" w:name="_Toc485641906"/>
      <w:bookmarkStart w:id="3" w:name="_Toc89423375"/>
      <w:bookmarkStart w:id="4" w:name="_Toc89425090"/>
      <w:bookmarkStart w:id="5" w:name="_Toc89865952"/>
    </w:p>
    <w:bookmarkStart w:id="6" w:name="_Toc95982709"/>
    <w:p w14:paraId="2F929D1B" w14:textId="77777777" w:rsidR="00C46B0F" w:rsidRDefault="00A82F02" w:rsidP="00CB57B1">
      <w:pPr>
        <w:sectPr w:rsidR="00C46B0F" w:rsidSect="00C46B0F">
          <w:headerReference w:type="default" r:id="rId14"/>
          <w:headerReference w:type="first" r:id="rId15"/>
          <w:footerReference w:type="first" r:id="rId16"/>
          <w:pgSz w:w="11906" w:h="16838" w:code="9"/>
          <w:pgMar w:top="1985" w:right="1134" w:bottom="1701" w:left="1134" w:header="709" w:footer="567" w:gutter="0"/>
          <w:pgNumType w:start="0"/>
          <w:cols w:space="708"/>
          <w:docGrid w:linePitch="360"/>
        </w:sectPr>
      </w:pPr>
      <w:r>
        <w:rPr>
          <w:noProof/>
          <w:lang w:eastAsia="de-DE"/>
        </w:rPr>
        <w:lastRenderedPageBreak/>
        <mc:AlternateContent>
          <mc:Choice Requires="wps">
            <w:drawing>
              <wp:anchor distT="0" distB="0" distL="114300" distR="114300" simplePos="0" relativeHeight="251662336" behindDoc="0" locked="0" layoutInCell="1" allowOverlap="1" wp14:anchorId="0055F780" wp14:editId="7D049002">
                <wp:simplePos x="0" y="0"/>
                <wp:positionH relativeFrom="margin">
                  <wp:align>left</wp:align>
                </wp:positionH>
                <wp:positionV relativeFrom="bottomMargin">
                  <wp:posOffset>-7974581</wp:posOffset>
                </wp:positionV>
                <wp:extent cx="6274800" cy="8181960"/>
                <wp:effectExtent l="0" t="0" r="0" b="0"/>
                <wp:wrapNone/>
                <wp:docPr id="1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4800" cy="8181960"/>
                        </a:xfrm>
                        <a:prstGeom prst="rect">
                          <a:avLst/>
                        </a:prstGeom>
                        <a:noFill/>
                        <a:ln w="9525">
                          <a:noFill/>
                          <a:miter lim="800000"/>
                          <a:headEnd/>
                          <a:tailEnd/>
                        </a:ln>
                      </wps:spPr>
                      <wps:txbx>
                        <w:txbxContent>
                          <w:p w14:paraId="537A754D" w14:textId="77777777" w:rsidR="00C46B0F" w:rsidRPr="002F29AD" w:rsidRDefault="00C46B0F" w:rsidP="00986AA8">
                            <w:pPr>
                              <w:pStyle w:val="berschrift3"/>
                              <w:numPr>
                                <w:ilvl w:val="0"/>
                                <w:numId w:val="0"/>
                              </w:numPr>
                              <w:rPr>
                                <w:sz w:val="16"/>
                                <w:szCs w:val="16"/>
                              </w:rPr>
                            </w:pPr>
                            <w:r>
                              <w:rPr>
                                <w:sz w:val="17"/>
                                <w:szCs w:val="17"/>
                              </w:rPr>
                              <w:br/>
                            </w:r>
                          </w:p>
                        </w:txbxContent>
                      </wps:txbx>
                      <wps:bodyPr rot="0" vert="horz" wrap="square" lIns="91440" tIns="45720" rIns="91440" bIns="45720" anchor="b" anchorCtr="0">
                        <a:noAutofit/>
                      </wps:bodyPr>
                    </wps:wsp>
                  </a:graphicData>
                </a:graphic>
                <wp14:sizeRelH relativeFrom="margin">
                  <wp14:pctWidth>0</wp14:pctWidth>
                </wp14:sizeRelH>
                <wp14:sizeRelV relativeFrom="margin">
                  <wp14:pctHeight>0</wp14:pctHeight>
                </wp14:sizeRelV>
              </wp:anchor>
            </w:drawing>
          </mc:Choice>
          <mc:Fallback>
            <w:pict>
              <v:shapetype w14:anchorId="0055F780" id="_x0000_t202" coordsize="21600,21600" o:spt="202" path="m,l,21600r21600,l21600,xe">
                <v:stroke joinstyle="miter"/>
                <v:path gradientshapeok="t" o:connecttype="rect"/>
              </v:shapetype>
              <v:shape id="Textfeld 2" o:spid="_x0000_s1026" type="#_x0000_t202" style="position:absolute;margin-left:0;margin-top:-627.9pt;width:494.1pt;height:644.2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bottom-margin-area;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" filled="f" stroked="f">
                <v:textbox>
                  <w:txbxContent>
                    <w:p w14:paraId="537A754D" w14:textId="77777777" w:rsidR="00C46B0F" w:rsidRPr="002F29AD" w:rsidRDefault="00C46B0F" w:rsidP="00986AA8">
                      <w:pPr>
                        <w:pStyle w:val="berschrift3"/>
                        <w:numPr>
                          <w:ilvl w:val="0"/>
                          <w:numId w:val="0"/>
                        </w:numPr>
                        <w:rPr>
                          <w:sz w:val="16"/>
                          <w:szCs w:val="16"/>
                        </w:rPr>
                      </w:pPr>
                      <w:r>
                        <w:rPr>
                          <w:sz w:val="17"/>
                          <w:szCs w:val="17"/>
                        </w:rPr>
                        <w:br/>
                      </w:r>
                    </w:p>
                  </w:txbxContent>
                </v:textbox>
                <w10:wrap anchorx="margin" anchory="margin"/>
              </v:shape>
            </w:pict>
          </mc:Fallback>
        </mc:AlternateContent>
      </w:r>
      <w:r w:rsidR="00CB57B1">
        <w:br w:type="page"/>
      </w:r>
    </w:p>
    <w:p w14:paraId="26A1E2E3" w14:textId="77777777" w:rsidR="009968B4" w:rsidRDefault="009968B4" w:rsidP="00827941">
      <w:pPr>
        <w:pStyle w:val="berschrift3"/>
        <w:numPr>
          <w:ilvl w:val="0"/>
          <w:numId w:val="0"/>
        </w:numPr>
        <w:ind w:left="426" w:hanging="426"/>
      </w:pPr>
      <w:bookmarkStart w:id="7" w:name="_Toc207811712"/>
      <w:r>
        <w:lastRenderedPageBreak/>
        <w:t>Inhalt</w:t>
      </w:r>
      <w:bookmarkEnd w:id="6"/>
      <w:bookmarkEnd w:id="7"/>
    </w:p>
    <w:p w14:paraId="2B89DC48" w14:textId="77777777" w:rsidR="00DE407F" w:rsidRDefault="00BB417E">
      <w:pPr>
        <w:pStyle w:val="Verzeichnis1"/>
        <w:rPr>
          <w:rFonts w:asciiTheme="minorHAnsi" w:eastAsiaTheme="minorEastAsia" w:hAnsiTheme="minorHAnsi" w:cstheme="minorBidi"/>
          <w:b w:val="0"/>
          <w:color w:val="auto"/>
          <w:szCs w:val="22"/>
          <w:lang w:eastAsia="de-DE"/>
        </w:rPr>
      </w:pPr>
      <w:r>
        <w:fldChar w:fldCharType="begin"/>
      </w:r>
      <w:r>
        <w:instrText xml:space="preserve"> TOC \h \z \u \t "Überschrift 3;1;Überschrift 4;2;Überschrift 5;3" </w:instrText>
      </w:r>
      <w:r>
        <w:fldChar w:fldCharType="separate"/>
      </w:r>
      <w:hyperlink w:anchor="_Toc207811712" w:history="1">
        <w:r w:rsidR="00DE407F" w:rsidRPr="00725905">
          <w:rPr>
            <w:rStyle w:val="Hyperlink"/>
          </w:rPr>
          <w:t>Inhalt</w:t>
        </w:r>
        <w:r w:rsidR="00DE407F">
          <w:rPr>
            <w:webHidden/>
          </w:rPr>
          <w:tab/>
        </w:r>
        <w:r w:rsidR="00DE407F">
          <w:rPr>
            <w:webHidden/>
          </w:rPr>
          <w:fldChar w:fldCharType="begin"/>
        </w:r>
        <w:r w:rsidR="00DE407F">
          <w:rPr>
            <w:webHidden/>
          </w:rPr>
          <w:instrText xml:space="preserve"> PAGEREF _Toc207811712 \h </w:instrText>
        </w:r>
        <w:r w:rsidR="00DE407F">
          <w:rPr>
            <w:webHidden/>
          </w:rPr>
        </w:r>
        <w:r w:rsidR="00DE407F">
          <w:rPr>
            <w:webHidden/>
          </w:rPr>
          <w:fldChar w:fldCharType="separate"/>
        </w:r>
        <w:r w:rsidR="00DE407F">
          <w:rPr>
            <w:webHidden/>
          </w:rPr>
          <w:t>0</w:t>
        </w:r>
        <w:r w:rsidR="00DE407F">
          <w:rPr>
            <w:webHidden/>
          </w:rPr>
          <w:fldChar w:fldCharType="end"/>
        </w:r>
      </w:hyperlink>
    </w:p>
    <w:p w14:paraId="62D48A60" w14:textId="77777777" w:rsidR="00DE407F" w:rsidRDefault="00BC5BDC">
      <w:pPr>
        <w:pStyle w:val="Verzeichnis1"/>
        <w:rPr>
          <w:rFonts w:asciiTheme="minorHAnsi" w:eastAsiaTheme="minorEastAsia" w:hAnsiTheme="minorHAnsi" w:cstheme="minorBidi"/>
          <w:b w:val="0"/>
          <w:color w:val="auto"/>
          <w:szCs w:val="22"/>
          <w:lang w:eastAsia="de-DE"/>
        </w:rPr>
      </w:pPr>
      <w:hyperlink w:anchor="_Toc207811713" w:history="1">
        <w:r w:rsidR="00DE407F" w:rsidRPr="00725905">
          <w:rPr>
            <w:rStyle w:val="Hyperlink"/>
          </w:rPr>
          <w:t>1</w:t>
        </w:r>
        <w:r w:rsidR="00DE407F">
          <w:rPr>
            <w:rFonts w:asciiTheme="minorHAnsi" w:eastAsiaTheme="minorEastAsia" w:hAnsiTheme="minorHAnsi" w:cstheme="minorBidi"/>
            <w:b w:val="0"/>
            <w:color w:val="auto"/>
            <w:szCs w:val="22"/>
            <w:lang w:eastAsia="de-DE"/>
          </w:rPr>
          <w:tab/>
        </w:r>
        <w:r w:rsidR="00DE407F" w:rsidRPr="00725905">
          <w:rPr>
            <w:rStyle w:val="Hyperlink"/>
          </w:rPr>
          <w:t>Inhaltliche Darstellung des geplanten Projekts</w:t>
        </w:r>
        <w:r w:rsidR="00DE407F">
          <w:rPr>
            <w:webHidden/>
          </w:rPr>
          <w:tab/>
        </w:r>
        <w:r w:rsidR="00DE407F">
          <w:rPr>
            <w:webHidden/>
          </w:rPr>
          <w:fldChar w:fldCharType="begin"/>
        </w:r>
        <w:r w:rsidR="00DE407F">
          <w:rPr>
            <w:webHidden/>
          </w:rPr>
          <w:instrText xml:space="preserve"> PAGEREF _Toc207811713 \h </w:instrText>
        </w:r>
        <w:r w:rsidR="00DE407F">
          <w:rPr>
            <w:webHidden/>
          </w:rPr>
        </w:r>
        <w:r w:rsidR="00DE407F">
          <w:rPr>
            <w:webHidden/>
          </w:rPr>
          <w:fldChar w:fldCharType="separate"/>
        </w:r>
        <w:r w:rsidR="00DE407F">
          <w:rPr>
            <w:webHidden/>
          </w:rPr>
          <w:t>1</w:t>
        </w:r>
        <w:r w:rsidR="00DE407F">
          <w:rPr>
            <w:webHidden/>
          </w:rPr>
          <w:fldChar w:fldCharType="end"/>
        </w:r>
      </w:hyperlink>
    </w:p>
    <w:p w14:paraId="0ECD6503" w14:textId="77777777" w:rsidR="00DE407F" w:rsidRDefault="00BC5BDC">
      <w:pPr>
        <w:pStyle w:val="Verzeichnis1"/>
        <w:rPr>
          <w:rFonts w:asciiTheme="minorHAnsi" w:eastAsiaTheme="minorEastAsia" w:hAnsiTheme="minorHAnsi" w:cstheme="minorBidi"/>
          <w:b w:val="0"/>
          <w:color w:val="auto"/>
          <w:szCs w:val="22"/>
          <w:lang w:eastAsia="de-DE"/>
        </w:rPr>
      </w:pPr>
      <w:hyperlink w:anchor="_Toc207811714" w:history="1">
        <w:r w:rsidR="00DE407F" w:rsidRPr="00725905">
          <w:rPr>
            <w:rStyle w:val="Hyperlink"/>
          </w:rPr>
          <w:t>2</w:t>
        </w:r>
        <w:r w:rsidR="00DE407F">
          <w:rPr>
            <w:rFonts w:asciiTheme="minorHAnsi" w:eastAsiaTheme="minorEastAsia" w:hAnsiTheme="minorHAnsi" w:cstheme="minorBidi"/>
            <w:b w:val="0"/>
            <w:color w:val="auto"/>
            <w:szCs w:val="22"/>
            <w:lang w:eastAsia="de-DE"/>
          </w:rPr>
          <w:tab/>
        </w:r>
        <w:r w:rsidR="00DE407F" w:rsidRPr="00725905">
          <w:rPr>
            <w:rStyle w:val="Hyperlink"/>
          </w:rPr>
          <w:t>Ressourcen-/Finanzierungsplan</w:t>
        </w:r>
        <w:r w:rsidR="00DE407F">
          <w:rPr>
            <w:webHidden/>
          </w:rPr>
          <w:tab/>
        </w:r>
        <w:r w:rsidR="00DE407F">
          <w:rPr>
            <w:webHidden/>
          </w:rPr>
          <w:fldChar w:fldCharType="begin"/>
        </w:r>
        <w:r w:rsidR="00DE407F">
          <w:rPr>
            <w:webHidden/>
          </w:rPr>
          <w:instrText xml:space="preserve"> PAGEREF _Toc207811714 \h </w:instrText>
        </w:r>
        <w:r w:rsidR="00DE407F">
          <w:rPr>
            <w:webHidden/>
          </w:rPr>
        </w:r>
        <w:r w:rsidR="00DE407F">
          <w:rPr>
            <w:webHidden/>
          </w:rPr>
          <w:fldChar w:fldCharType="separate"/>
        </w:r>
        <w:r w:rsidR="00DE407F">
          <w:rPr>
            <w:webHidden/>
          </w:rPr>
          <w:t>1</w:t>
        </w:r>
        <w:r w:rsidR="00DE407F">
          <w:rPr>
            <w:webHidden/>
          </w:rPr>
          <w:fldChar w:fldCharType="end"/>
        </w:r>
      </w:hyperlink>
    </w:p>
    <w:p w14:paraId="78A8D949" w14:textId="77777777" w:rsidR="00DE407F" w:rsidRDefault="00BC5BDC">
      <w:pPr>
        <w:pStyle w:val="Verzeichnis1"/>
        <w:rPr>
          <w:rFonts w:asciiTheme="minorHAnsi" w:eastAsiaTheme="minorEastAsia" w:hAnsiTheme="minorHAnsi" w:cstheme="minorBidi"/>
          <w:b w:val="0"/>
          <w:color w:val="auto"/>
          <w:szCs w:val="22"/>
          <w:lang w:eastAsia="de-DE"/>
        </w:rPr>
      </w:pPr>
      <w:hyperlink w:anchor="_Toc207811715" w:history="1">
        <w:r w:rsidR="00DE407F" w:rsidRPr="00725905">
          <w:rPr>
            <w:rStyle w:val="Hyperlink"/>
          </w:rPr>
          <w:t>3</w:t>
        </w:r>
        <w:r w:rsidR="00DE407F">
          <w:rPr>
            <w:rFonts w:asciiTheme="minorHAnsi" w:eastAsiaTheme="minorEastAsia" w:hAnsiTheme="minorHAnsi" w:cstheme="minorBidi"/>
            <w:b w:val="0"/>
            <w:color w:val="auto"/>
            <w:szCs w:val="22"/>
            <w:lang w:eastAsia="de-DE"/>
          </w:rPr>
          <w:tab/>
        </w:r>
        <w:r w:rsidR="00DE407F" w:rsidRPr="00725905">
          <w:rPr>
            <w:rStyle w:val="Hyperlink"/>
          </w:rPr>
          <w:t>Rollen der Partner</w:t>
        </w:r>
        <w:r w:rsidR="00DE407F">
          <w:rPr>
            <w:webHidden/>
          </w:rPr>
          <w:tab/>
        </w:r>
        <w:r w:rsidR="00DE407F">
          <w:rPr>
            <w:webHidden/>
          </w:rPr>
          <w:fldChar w:fldCharType="begin"/>
        </w:r>
        <w:r w:rsidR="00DE407F">
          <w:rPr>
            <w:webHidden/>
          </w:rPr>
          <w:instrText xml:space="preserve"> PAGEREF _Toc207811715 \h </w:instrText>
        </w:r>
        <w:r w:rsidR="00DE407F">
          <w:rPr>
            <w:webHidden/>
          </w:rPr>
        </w:r>
        <w:r w:rsidR="00DE407F">
          <w:rPr>
            <w:webHidden/>
          </w:rPr>
          <w:fldChar w:fldCharType="separate"/>
        </w:r>
        <w:r w:rsidR="00DE407F">
          <w:rPr>
            <w:webHidden/>
          </w:rPr>
          <w:t>2</w:t>
        </w:r>
        <w:r w:rsidR="00DE407F">
          <w:rPr>
            <w:webHidden/>
          </w:rPr>
          <w:fldChar w:fldCharType="end"/>
        </w:r>
      </w:hyperlink>
    </w:p>
    <w:p w14:paraId="00A4C461" w14:textId="77777777" w:rsidR="00DE407F" w:rsidRDefault="00BC5BDC">
      <w:pPr>
        <w:pStyle w:val="Verzeichnis1"/>
        <w:rPr>
          <w:rFonts w:asciiTheme="minorHAnsi" w:eastAsiaTheme="minorEastAsia" w:hAnsiTheme="minorHAnsi" w:cstheme="minorBidi"/>
          <w:b w:val="0"/>
          <w:color w:val="auto"/>
          <w:szCs w:val="22"/>
          <w:lang w:eastAsia="de-DE"/>
        </w:rPr>
      </w:pPr>
      <w:hyperlink w:anchor="_Toc207811716" w:history="1">
        <w:r w:rsidR="00DE407F" w:rsidRPr="00725905">
          <w:rPr>
            <w:rStyle w:val="Hyperlink"/>
          </w:rPr>
          <w:t>4</w:t>
        </w:r>
        <w:r w:rsidR="00DE407F">
          <w:rPr>
            <w:rFonts w:asciiTheme="minorHAnsi" w:eastAsiaTheme="minorEastAsia" w:hAnsiTheme="minorHAnsi" w:cstheme="minorBidi"/>
            <w:b w:val="0"/>
            <w:color w:val="auto"/>
            <w:szCs w:val="22"/>
            <w:lang w:eastAsia="de-DE"/>
          </w:rPr>
          <w:tab/>
        </w:r>
        <w:r w:rsidR="00DE407F" w:rsidRPr="00725905">
          <w:rPr>
            <w:rStyle w:val="Hyperlink"/>
          </w:rPr>
          <w:t>Vorerfahrungen</w:t>
        </w:r>
        <w:r w:rsidR="00DE407F">
          <w:rPr>
            <w:webHidden/>
          </w:rPr>
          <w:tab/>
        </w:r>
        <w:r w:rsidR="00DE407F">
          <w:rPr>
            <w:webHidden/>
          </w:rPr>
          <w:fldChar w:fldCharType="begin"/>
        </w:r>
        <w:r w:rsidR="00DE407F">
          <w:rPr>
            <w:webHidden/>
          </w:rPr>
          <w:instrText xml:space="preserve"> PAGEREF _Toc207811716 \h </w:instrText>
        </w:r>
        <w:r w:rsidR="00DE407F">
          <w:rPr>
            <w:webHidden/>
          </w:rPr>
        </w:r>
        <w:r w:rsidR="00DE407F">
          <w:rPr>
            <w:webHidden/>
          </w:rPr>
          <w:fldChar w:fldCharType="separate"/>
        </w:r>
        <w:r w:rsidR="00DE407F">
          <w:rPr>
            <w:webHidden/>
          </w:rPr>
          <w:t>2</w:t>
        </w:r>
        <w:r w:rsidR="00DE407F">
          <w:rPr>
            <w:webHidden/>
          </w:rPr>
          <w:fldChar w:fldCharType="end"/>
        </w:r>
      </w:hyperlink>
    </w:p>
    <w:p w14:paraId="4C0E5E48" w14:textId="77777777" w:rsidR="00DE407F" w:rsidRDefault="00BC5BDC">
      <w:pPr>
        <w:pStyle w:val="Verzeichnis1"/>
        <w:rPr>
          <w:rFonts w:asciiTheme="minorHAnsi" w:eastAsiaTheme="minorEastAsia" w:hAnsiTheme="minorHAnsi" w:cstheme="minorBidi"/>
          <w:b w:val="0"/>
          <w:color w:val="auto"/>
          <w:szCs w:val="22"/>
          <w:lang w:eastAsia="de-DE"/>
        </w:rPr>
      </w:pPr>
      <w:hyperlink w:anchor="_Toc207811717" w:history="1">
        <w:r w:rsidR="00DE407F" w:rsidRPr="00725905">
          <w:rPr>
            <w:rStyle w:val="Hyperlink"/>
          </w:rPr>
          <w:t>5</w:t>
        </w:r>
        <w:r w:rsidR="00DE407F">
          <w:rPr>
            <w:rFonts w:asciiTheme="minorHAnsi" w:eastAsiaTheme="minorEastAsia" w:hAnsiTheme="minorHAnsi" w:cstheme="minorBidi"/>
            <w:b w:val="0"/>
            <w:color w:val="auto"/>
            <w:szCs w:val="22"/>
            <w:lang w:eastAsia="de-DE"/>
          </w:rPr>
          <w:tab/>
        </w:r>
        <w:r w:rsidR="00DE407F" w:rsidRPr="00725905">
          <w:rPr>
            <w:rStyle w:val="Hyperlink"/>
          </w:rPr>
          <w:t>Umsetzung der Projektplanung</w:t>
        </w:r>
        <w:r w:rsidR="00DE407F">
          <w:rPr>
            <w:webHidden/>
          </w:rPr>
          <w:tab/>
        </w:r>
        <w:r w:rsidR="00DE407F">
          <w:rPr>
            <w:webHidden/>
          </w:rPr>
          <w:fldChar w:fldCharType="begin"/>
        </w:r>
        <w:r w:rsidR="00DE407F">
          <w:rPr>
            <w:webHidden/>
          </w:rPr>
          <w:instrText xml:space="preserve"> PAGEREF _Toc207811717 \h </w:instrText>
        </w:r>
        <w:r w:rsidR="00DE407F">
          <w:rPr>
            <w:webHidden/>
          </w:rPr>
        </w:r>
        <w:r w:rsidR="00DE407F">
          <w:rPr>
            <w:webHidden/>
          </w:rPr>
          <w:fldChar w:fldCharType="separate"/>
        </w:r>
        <w:r w:rsidR="00DE407F">
          <w:rPr>
            <w:webHidden/>
          </w:rPr>
          <w:t>3</w:t>
        </w:r>
        <w:r w:rsidR="00DE407F">
          <w:rPr>
            <w:webHidden/>
          </w:rPr>
          <w:fldChar w:fldCharType="end"/>
        </w:r>
      </w:hyperlink>
    </w:p>
    <w:p w14:paraId="5E43CDF7" w14:textId="77777777" w:rsidR="00DE407F" w:rsidRDefault="00BC5BDC">
      <w:pPr>
        <w:pStyle w:val="Verzeichnis1"/>
        <w:rPr>
          <w:rFonts w:asciiTheme="minorHAnsi" w:eastAsiaTheme="minorEastAsia" w:hAnsiTheme="minorHAnsi" w:cstheme="minorBidi"/>
          <w:b w:val="0"/>
          <w:color w:val="auto"/>
          <w:szCs w:val="22"/>
          <w:lang w:eastAsia="de-DE"/>
        </w:rPr>
      </w:pPr>
      <w:hyperlink w:anchor="_Toc207811718" w:history="1">
        <w:r w:rsidR="00DE407F" w:rsidRPr="00725905">
          <w:rPr>
            <w:rStyle w:val="Hyperlink"/>
          </w:rPr>
          <w:t>6</w:t>
        </w:r>
        <w:r w:rsidR="00DE407F">
          <w:rPr>
            <w:rFonts w:asciiTheme="minorHAnsi" w:eastAsiaTheme="minorEastAsia" w:hAnsiTheme="minorHAnsi" w:cstheme="minorBidi"/>
            <w:b w:val="0"/>
            <w:color w:val="auto"/>
            <w:szCs w:val="22"/>
            <w:lang w:eastAsia="de-DE"/>
          </w:rPr>
          <w:tab/>
        </w:r>
        <w:r w:rsidR="00DE407F" w:rsidRPr="00725905">
          <w:rPr>
            <w:rStyle w:val="Hyperlink"/>
          </w:rPr>
          <w:t>Nutzung der Investition, Verwertung der Ergebnisse</w:t>
        </w:r>
        <w:r w:rsidR="00DE407F">
          <w:rPr>
            <w:webHidden/>
          </w:rPr>
          <w:tab/>
        </w:r>
        <w:r w:rsidR="00DE407F">
          <w:rPr>
            <w:webHidden/>
          </w:rPr>
          <w:fldChar w:fldCharType="begin"/>
        </w:r>
        <w:r w:rsidR="00DE407F">
          <w:rPr>
            <w:webHidden/>
          </w:rPr>
          <w:instrText xml:space="preserve"> PAGEREF _Toc207811718 \h </w:instrText>
        </w:r>
        <w:r w:rsidR="00DE407F">
          <w:rPr>
            <w:webHidden/>
          </w:rPr>
        </w:r>
        <w:r w:rsidR="00DE407F">
          <w:rPr>
            <w:webHidden/>
          </w:rPr>
          <w:fldChar w:fldCharType="separate"/>
        </w:r>
        <w:r w:rsidR="00DE407F">
          <w:rPr>
            <w:webHidden/>
          </w:rPr>
          <w:t>3</w:t>
        </w:r>
        <w:r w:rsidR="00DE407F">
          <w:rPr>
            <w:webHidden/>
          </w:rPr>
          <w:fldChar w:fldCharType="end"/>
        </w:r>
      </w:hyperlink>
    </w:p>
    <w:p w14:paraId="6A4171EB" w14:textId="77777777" w:rsidR="00DE407F" w:rsidRDefault="00BC5BDC">
      <w:pPr>
        <w:pStyle w:val="Verzeichnis1"/>
        <w:rPr>
          <w:rFonts w:asciiTheme="minorHAnsi" w:eastAsiaTheme="minorEastAsia" w:hAnsiTheme="minorHAnsi" w:cstheme="minorBidi"/>
          <w:b w:val="0"/>
          <w:color w:val="auto"/>
          <w:szCs w:val="22"/>
          <w:lang w:eastAsia="de-DE"/>
        </w:rPr>
      </w:pPr>
      <w:hyperlink w:anchor="_Toc207811719" w:history="1">
        <w:r w:rsidR="00DE407F" w:rsidRPr="00725905">
          <w:rPr>
            <w:rStyle w:val="Hyperlink"/>
          </w:rPr>
          <w:t>7</w:t>
        </w:r>
        <w:r w:rsidR="00DE407F">
          <w:rPr>
            <w:rFonts w:asciiTheme="minorHAnsi" w:eastAsiaTheme="minorEastAsia" w:hAnsiTheme="minorHAnsi" w:cstheme="minorBidi"/>
            <w:b w:val="0"/>
            <w:color w:val="auto"/>
            <w:szCs w:val="22"/>
            <w:lang w:eastAsia="de-DE"/>
          </w:rPr>
          <w:tab/>
        </w:r>
        <w:r w:rsidR="00DE407F" w:rsidRPr="00725905">
          <w:rPr>
            <w:rStyle w:val="Hyperlink"/>
          </w:rPr>
          <w:t>Transformative Wirkung und Nachhaltigkeitsaspekte im Umsetzungsland</w:t>
        </w:r>
        <w:r w:rsidR="00DE407F">
          <w:rPr>
            <w:webHidden/>
          </w:rPr>
          <w:tab/>
        </w:r>
        <w:r w:rsidR="00DE407F">
          <w:rPr>
            <w:webHidden/>
          </w:rPr>
          <w:fldChar w:fldCharType="begin"/>
        </w:r>
        <w:r w:rsidR="00DE407F">
          <w:rPr>
            <w:webHidden/>
          </w:rPr>
          <w:instrText xml:space="preserve"> PAGEREF _Toc207811719 \h </w:instrText>
        </w:r>
        <w:r w:rsidR="00DE407F">
          <w:rPr>
            <w:webHidden/>
          </w:rPr>
        </w:r>
        <w:r w:rsidR="00DE407F">
          <w:rPr>
            <w:webHidden/>
          </w:rPr>
          <w:fldChar w:fldCharType="separate"/>
        </w:r>
        <w:r w:rsidR="00DE407F">
          <w:rPr>
            <w:webHidden/>
          </w:rPr>
          <w:t>3</w:t>
        </w:r>
        <w:r w:rsidR="00DE407F">
          <w:rPr>
            <w:webHidden/>
          </w:rPr>
          <w:fldChar w:fldCharType="end"/>
        </w:r>
      </w:hyperlink>
    </w:p>
    <w:p w14:paraId="6BBC2181" w14:textId="77777777" w:rsidR="00DE407F" w:rsidRDefault="00BC5BDC">
      <w:pPr>
        <w:pStyle w:val="Verzeichnis1"/>
        <w:rPr>
          <w:rFonts w:asciiTheme="minorHAnsi" w:eastAsiaTheme="minorEastAsia" w:hAnsiTheme="minorHAnsi" w:cstheme="minorBidi"/>
          <w:b w:val="0"/>
          <w:color w:val="auto"/>
          <w:szCs w:val="22"/>
          <w:lang w:eastAsia="de-DE"/>
        </w:rPr>
      </w:pPr>
      <w:hyperlink w:anchor="_Toc207811720" w:history="1">
        <w:r w:rsidR="00DE407F" w:rsidRPr="00725905">
          <w:rPr>
            <w:rStyle w:val="Hyperlink"/>
          </w:rPr>
          <w:t>8</w:t>
        </w:r>
        <w:r w:rsidR="00DE407F">
          <w:rPr>
            <w:rFonts w:asciiTheme="minorHAnsi" w:eastAsiaTheme="minorEastAsia" w:hAnsiTheme="minorHAnsi" w:cstheme="minorBidi"/>
            <w:b w:val="0"/>
            <w:color w:val="auto"/>
            <w:szCs w:val="22"/>
            <w:lang w:eastAsia="de-DE"/>
          </w:rPr>
          <w:tab/>
        </w:r>
        <w:r w:rsidR="00DE407F" w:rsidRPr="00725905">
          <w:rPr>
            <w:rStyle w:val="Hyperlink"/>
          </w:rPr>
          <w:t>Notwendigkeit der Zuwendung</w:t>
        </w:r>
        <w:r w:rsidR="00DE407F">
          <w:rPr>
            <w:webHidden/>
          </w:rPr>
          <w:tab/>
        </w:r>
        <w:r w:rsidR="00DE407F">
          <w:rPr>
            <w:webHidden/>
          </w:rPr>
          <w:fldChar w:fldCharType="begin"/>
        </w:r>
        <w:r w:rsidR="00DE407F">
          <w:rPr>
            <w:webHidden/>
          </w:rPr>
          <w:instrText xml:space="preserve"> PAGEREF _Toc207811720 \h </w:instrText>
        </w:r>
        <w:r w:rsidR="00DE407F">
          <w:rPr>
            <w:webHidden/>
          </w:rPr>
        </w:r>
        <w:r w:rsidR="00DE407F">
          <w:rPr>
            <w:webHidden/>
          </w:rPr>
          <w:fldChar w:fldCharType="separate"/>
        </w:r>
        <w:r w:rsidR="00DE407F">
          <w:rPr>
            <w:webHidden/>
          </w:rPr>
          <w:t>4</w:t>
        </w:r>
        <w:r w:rsidR="00DE407F">
          <w:rPr>
            <w:webHidden/>
          </w:rPr>
          <w:fldChar w:fldCharType="end"/>
        </w:r>
      </w:hyperlink>
    </w:p>
    <w:p w14:paraId="2B5E499A" w14:textId="77777777" w:rsidR="009968B4" w:rsidRDefault="00BB417E">
      <w:pPr>
        <w:rPr>
          <w:rFonts w:ascii="Calibri" w:eastAsia="Times New Roman" w:hAnsi="Calibri"/>
          <w:b/>
          <w:bCs/>
          <w:color w:val="264540" w:themeColor="accent1"/>
          <w:kern w:val="32"/>
          <w:sz w:val="28"/>
          <w:szCs w:val="28"/>
        </w:rPr>
      </w:pPr>
      <w:r>
        <w:rPr>
          <w:rFonts w:ascii="Calibri" w:eastAsia="Calibri" w:hAnsi="Calibri"/>
          <w:noProof/>
          <w:color w:val="264540" w:themeColor="text2"/>
          <w:sz w:val="22"/>
          <w:szCs w:val="20"/>
        </w:rPr>
        <w:fldChar w:fldCharType="end"/>
      </w:r>
      <w:r w:rsidR="009968B4">
        <w:br w:type="page"/>
      </w:r>
    </w:p>
    <w:p w14:paraId="5B3A569C" w14:textId="77777777" w:rsidR="00986AA8" w:rsidRDefault="00986AA8" w:rsidP="009968B4">
      <w:pPr>
        <w:pStyle w:val="Einstiegstext"/>
        <w:sectPr w:rsidR="00986AA8" w:rsidSect="00C46B0F">
          <w:pgSz w:w="11906" w:h="16838" w:code="9"/>
          <w:pgMar w:top="1985" w:right="1134" w:bottom="1701" w:left="1134" w:header="709" w:footer="567" w:gutter="0"/>
          <w:pgNumType w:start="0"/>
          <w:cols w:space="708"/>
          <w:docGrid w:linePitch="360"/>
        </w:sectPr>
      </w:pPr>
    </w:p>
    <w:p w14:paraId="68198B51" w14:textId="77777777" w:rsidR="00BE43A2" w:rsidRDefault="0079714A" w:rsidP="0079714A">
      <w:pPr>
        <w:pStyle w:val="berschrift3"/>
      </w:pPr>
      <w:bookmarkStart w:id="8" w:name="_Toc207811713"/>
      <w:r w:rsidRPr="0079714A">
        <w:lastRenderedPageBreak/>
        <w:t>Inhaltliche Darstellung des geplanten Projekts</w:t>
      </w:r>
      <w:bookmarkEnd w:id="8"/>
    </w:p>
    <w:p w14:paraId="37028ACD" w14:textId="77777777" w:rsidR="0079714A" w:rsidRPr="0079714A" w:rsidRDefault="0079714A" w:rsidP="000729EE">
      <w:pPr>
        <w:pStyle w:val="Flietext"/>
        <w:pBdr>
          <w:top w:val="single" w:sz="4" w:space="1" w:color="auto"/>
          <w:left w:val="single" w:sz="4" w:space="4" w:color="auto"/>
          <w:bottom w:val="single" w:sz="4" w:space="1" w:color="auto"/>
          <w:right w:val="single" w:sz="4" w:space="4" w:color="auto"/>
        </w:pBdr>
        <w:spacing w:before="0" w:after="120" w:line="240" w:lineRule="auto"/>
        <w:rPr>
          <w:color w:val="0070C0"/>
        </w:rPr>
      </w:pPr>
      <w:r w:rsidRPr="0079714A">
        <w:rPr>
          <w:color w:val="0070C0"/>
        </w:rPr>
        <w:t xml:space="preserve">Beschreiben Sie Ihr geplantes Projekt. Stellen Sie die das technische Konzept dar und gehen Sie auf den Innovationsgehalt ein. Wie wird sichergestellt, dass der Wasserstoff bzw. das Derivat als erneuerbar im Sinne der EU-Erneuerbare-Energien-Richtlinie eingestuft werden können? </w:t>
      </w:r>
    </w:p>
    <w:p w14:paraId="7793B548" w14:textId="77777777" w:rsidR="0079714A" w:rsidRPr="0079714A" w:rsidRDefault="0079714A" w:rsidP="000729EE">
      <w:pPr>
        <w:pStyle w:val="Flietext"/>
        <w:pBdr>
          <w:top w:val="single" w:sz="4" w:space="1" w:color="auto"/>
          <w:left w:val="single" w:sz="4" w:space="4" w:color="auto"/>
          <w:bottom w:val="single" w:sz="4" w:space="1" w:color="auto"/>
          <w:right w:val="single" w:sz="4" w:space="4" w:color="auto"/>
        </w:pBdr>
        <w:spacing w:before="0" w:after="120" w:line="240" w:lineRule="auto"/>
        <w:rPr>
          <w:color w:val="0070C0"/>
        </w:rPr>
      </w:pPr>
      <w:r w:rsidRPr="0079714A">
        <w:rPr>
          <w:color w:val="0070C0"/>
        </w:rPr>
        <w:t xml:space="preserve">Erläutern Sie die </w:t>
      </w:r>
      <w:r w:rsidR="00C46B0F">
        <w:rPr>
          <w:color w:val="0070C0"/>
        </w:rPr>
        <w:t xml:space="preserve">spätere </w:t>
      </w:r>
      <w:r w:rsidRPr="0079714A">
        <w:rPr>
          <w:color w:val="0070C0"/>
        </w:rPr>
        <w:t>Verwendung des erneuerbaren Wasserstoffs bzw. seiner Derivate.</w:t>
      </w:r>
    </w:p>
    <w:p w14:paraId="789E910D" w14:textId="77777777" w:rsidR="0079714A" w:rsidRDefault="0079714A" w:rsidP="000729EE">
      <w:pPr>
        <w:pStyle w:val="Flietext"/>
        <w:pBdr>
          <w:top w:val="single" w:sz="4" w:space="1" w:color="auto"/>
          <w:left w:val="single" w:sz="4" w:space="4" w:color="auto"/>
          <w:bottom w:val="single" w:sz="4" w:space="1" w:color="auto"/>
          <w:right w:val="single" w:sz="4" w:space="4" w:color="auto"/>
        </w:pBdr>
        <w:spacing w:before="0" w:after="120" w:line="240" w:lineRule="auto"/>
      </w:pPr>
      <w:r w:rsidRPr="0079714A">
        <w:rPr>
          <w:color w:val="0070C0"/>
        </w:rPr>
        <w:t xml:space="preserve">Leiten Sie aus der Darstellung des Projekts den Beitrag zur Erreichung der Ziele der </w:t>
      </w:r>
      <w:hyperlink r:id="rId17" w:history="1">
        <w:r w:rsidRPr="0079714A">
          <w:rPr>
            <w:rStyle w:val="Hyperlink"/>
          </w:rPr>
          <w:t>Förderrichtlinie</w:t>
        </w:r>
      </w:hyperlink>
      <w:r w:rsidRPr="0079714A">
        <w:rPr>
          <w:color w:val="0070C0"/>
        </w:rPr>
        <w:t xml:space="preserve"> (Abschnitt 4) und zum Markthochlauf von erneuerbarem Wasserstoff und seinen Derivaten ab.</w:t>
      </w:r>
    </w:p>
    <w:p w14:paraId="762F9056" w14:textId="77777777" w:rsidR="00F66A6F" w:rsidRDefault="00F66A6F" w:rsidP="00F66A6F">
      <w:pPr>
        <w:pStyle w:val="Flietext"/>
      </w:pPr>
      <w:r>
        <w:t>&lt;Fließtext, Tabellen, Graphiken&gt;</w:t>
      </w:r>
    </w:p>
    <w:p w14:paraId="19C133BF" w14:textId="77777777" w:rsidR="009968B4" w:rsidRDefault="00C46B0F" w:rsidP="00C46B0F">
      <w:pPr>
        <w:pStyle w:val="berschrift3"/>
      </w:pPr>
      <w:bookmarkStart w:id="9" w:name="_Toc207811714"/>
      <w:r w:rsidRPr="00C46B0F">
        <w:t>Ressourcen-/Finanzierungsplan</w:t>
      </w:r>
      <w:bookmarkEnd w:id="9"/>
    </w:p>
    <w:p w14:paraId="23EAEDA5" w14:textId="666D8A6F" w:rsidR="00523535" w:rsidRDefault="00523535" w:rsidP="004707FA">
      <w:pPr>
        <w:pStyle w:val="Flietext"/>
        <w:pBdr>
          <w:top w:val="single" w:sz="4" w:space="1" w:color="auto"/>
          <w:left w:val="single" w:sz="4" w:space="4" w:color="auto"/>
          <w:bottom w:val="single" w:sz="4" w:space="1" w:color="auto"/>
          <w:right w:val="single" w:sz="4" w:space="4" w:color="auto"/>
        </w:pBdr>
        <w:spacing w:after="120" w:line="240" w:lineRule="auto"/>
        <w:rPr>
          <w:i/>
          <w:color w:val="0070C0"/>
        </w:rPr>
      </w:pPr>
      <w:r>
        <w:rPr>
          <w:i/>
          <w:color w:val="0070C0"/>
        </w:rPr>
        <w:t xml:space="preserve">Geben Sie an, welche der angebotenen Förderungen beantragt werden (Investitionsförderung, </w:t>
      </w:r>
      <w:r w:rsidRPr="00523535">
        <w:rPr>
          <w:i/>
          <w:color w:val="0070C0"/>
        </w:rPr>
        <w:t>Durchführbarkeitsstudie</w:t>
      </w:r>
      <w:r>
        <w:rPr>
          <w:i/>
          <w:color w:val="0070C0"/>
        </w:rPr>
        <w:t xml:space="preserve">, </w:t>
      </w:r>
      <w:r w:rsidRPr="00523535">
        <w:rPr>
          <w:i/>
          <w:color w:val="0070C0"/>
        </w:rPr>
        <w:t>begleitende Forschung und Entwicklung</w:t>
      </w:r>
      <w:r>
        <w:rPr>
          <w:i/>
          <w:color w:val="0070C0"/>
        </w:rPr>
        <w:t>)</w:t>
      </w:r>
    </w:p>
    <w:p w14:paraId="06ABA2D2" w14:textId="77777777" w:rsidR="0079714A" w:rsidRPr="00F66A6F" w:rsidRDefault="0079714A"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rPr>
      </w:pPr>
      <w:r w:rsidRPr="00F66A6F">
        <w:rPr>
          <w:i/>
          <w:color w:val="0070C0"/>
        </w:rPr>
        <w:t>Stellen Sie die Gesamtkosten, die beantragte Förderung und den Eigenanteil an den Projektkosten pro Kalenderjahr dar. Erläutern Sie, wie der Eigenanteil erbracht werden kann und belegen Sie Ihre finanzielle Leistungsfähigkeit zum Beispiel durch die letzten beiden Geschäftsberichte. Falls Finanzierungsbeiträge durch Dritte eingebracht werden, erläutern Sie diese.</w:t>
      </w:r>
    </w:p>
    <w:p w14:paraId="0191F788" w14:textId="77777777" w:rsidR="0079714A" w:rsidRPr="00F66A6F" w:rsidRDefault="0079714A"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rPr>
      </w:pPr>
      <w:r w:rsidRPr="00F66A6F">
        <w:rPr>
          <w:i/>
          <w:color w:val="0070C0"/>
        </w:rPr>
        <w:t>Falls neben Ihnen als Einreicher der Skizze weitere Partner eine Förderung beantragen, sind die Angaben nach Partnern zu spezifizieren.</w:t>
      </w:r>
      <w:r w:rsidRPr="00F66A6F">
        <w:rPr>
          <w:i/>
        </w:rPr>
        <w:t xml:space="preserve"> </w:t>
      </w:r>
    </w:p>
    <w:p w14:paraId="57D1DA72" w14:textId="77777777" w:rsidR="00E74969" w:rsidRPr="00F66A6F" w:rsidRDefault="00E74969"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rPr>
      </w:pPr>
      <w:r w:rsidRPr="00F66A6F">
        <w:rPr>
          <w:i/>
          <w:color w:val="0070C0"/>
        </w:rPr>
        <w:t>Bitte beachten Sie bei Ihrer Kalkulation der Förderung, dass nach Abschnitt 8 der Förderrichtlinie unterschiedliche Kostenarten (Sachkosten, Personalkosten, Reisekosten) bei Investitionsprojekten, Durchführbarkeitsstudien und begleitenden Forschungs- und Entwicklungsprojekten gefördert werden können.</w:t>
      </w:r>
    </w:p>
    <w:p w14:paraId="28B6308B" w14:textId="77777777" w:rsidR="00E74969" w:rsidRPr="00F66A6F" w:rsidRDefault="00E74969"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rPr>
      </w:pPr>
      <w:r w:rsidRPr="00F66A6F">
        <w:rPr>
          <w:i/>
          <w:color w:val="0070C0"/>
        </w:rPr>
        <w:t>Belegen Sie die Sachkosten für geplante Investitionen soweit möglich mit Angeboten.</w:t>
      </w:r>
    </w:p>
    <w:p w14:paraId="7070FD5D" w14:textId="77777777" w:rsidR="0079714A" w:rsidRDefault="0079714A" w:rsidP="0079714A">
      <w:pPr>
        <w:pStyle w:val="Flietext"/>
      </w:pPr>
    </w:p>
    <w:tbl>
      <w:tblPr>
        <w:tblStyle w:val="Tabellenraster1"/>
        <w:tblW w:w="9776" w:type="dxa"/>
        <w:tblLook w:val="04A0" w:firstRow="1" w:lastRow="0" w:firstColumn="1" w:lastColumn="0" w:noHBand="0" w:noVBand="1"/>
      </w:tblPr>
      <w:tblGrid>
        <w:gridCol w:w="1604"/>
        <w:gridCol w:w="1798"/>
        <w:gridCol w:w="1411"/>
        <w:gridCol w:w="1605"/>
        <w:gridCol w:w="3358"/>
      </w:tblGrid>
      <w:tr w:rsidR="004707FA" w14:paraId="7A6F841B" w14:textId="77777777" w:rsidTr="004707FA">
        <w:trPr>
          <w:trHeight w:val="733"/>
        </w:trPr>
        <w:tc>
          <w:tcPr>
            <w:tcW w:w="1604" w:type="dxa"/>
          </w:tcPr>
          <w:p w14:paraId="39B4D3D1" w14:textId="77777777" w:rsidR="004707FA" w:rsidRDefault="004707FA" w:rsidP="0079714A">
            <w:pPr>
              <w:pStyle w:val="Flietext"/>
            </w:pPr>
            <w:r>
              <w:t>Partner</w:t>
            </w:r>
          </w:p>
        </w:tc>
        <w:tc>
          <w:tcPr>
            <w:tcW w:w="1798" w:type="dxa"/>
          </w:tcPr>
          <w:p w14:paraId="692EDCA7" w14:textId="77777777" w:rsidR="004707FA" w:rsidRDefault="004707FA" w:rsidP="0079714A">
            <w:pPr>
              <w:pStyle w:val="Flietext"/>
            </w:pPr>
            <w:r>
              <w:t>Gesamtkosten</w:t>
            </w:r>
          </w:p>
        </w:tc>
        <w:tc>
          <w:tcPr>
            <w:tcW w:w="1411" w:type="dxa"/>
          </w:tcPr>
          <w:p w14:paraId="45D3E9CE" w14:textId="77777777" w:rsidR="004707FA" w:rsidRDefault="004707FA" w:rsidP="0079714A">
            <w:pPr>
              <w:pStyle w:val="Flietext"/>
            </w:pPr>
            <w:r>
              <w:t>Eigenanteil</w:t>
            </w:r>
          </w:p>
        </w:tc>
        <w:tc>
          <w:tcPr>
            <w:tcW w:w="1605" w:type="dxa"/>
          </w:tcPr>
          <w:p w14:paraId="6DBD5654" w14:textId="77777777" w:rsidR="004707FA" w:rsidRDefault="004707FA" w:rsidP="0079714A">
            <w:pPr>
              <w:pStyle w:val="Flietext"/>
            </w:pPr>
            <w:r>
              <w:t>Mittel Dritter</w:t>
            </w:r>
          </w:p>
        </w:tc>
        <w:tc>
          <w:tcPr>
            <w:tcW w:w="3358" w:type="dxa"/>
          </w:tcPr>
          <w:p w14:paraId="13A5D432" w14:textId="77777777" w:rsidR="004707FA" w:rsidRDefault="004707FA" w:rsidP="0079714A">
            <w:pPr>
              <w:pStyle w:val="Flietext"/>
            </w:pPr>
            <w:r>
              <w:t>Förderung</w:t>
            </w:r>
          </w:p>
        </w:tc>
      </w:tr>
      <w:tr w:rsidR="004707FA" w14:paraId="2FB01E2D" w14:textId="77777777" w:rsidTr="004707FA">
        <w:trPr>
          <w:trHeight w:val="733"/>
        </w:trPr>
        <w:tc>
          <w:tcPr>
            <w:tcW w:w="1604" w:type="dxa"/>
          </w:tcPr>
          <w:p w14:paraId="232BF1C7" w14:textId="77777777" w:rsidR="004707FA" w:rsidRDefault="004707FA" w:rsidP="00E74969">
            <w:pPr>
              <w:pStyle w:val="Flietext"/>
            </w:pPr>
            <w:r>
              <w:t>Partner A</w:t>
            </w:r>
          </w:p>
        </w:tc>
        <w:tc>
          <w:tcPr>
            <w:tcW w:w="1798" w:type="dxa"/>
          </w:tcPr>
          <w:p w14:paraId="67E71D68" w14:textId="77777777" w:rsidR="004707FA" w:rsidRDefault="004707FA" w:rsidP="0079714A">
            <w:pPr>
              <w:pStyle w:val="Flietext"/>
            </w:pPr>
          </w:p>
        </w:tc>
        <w:tc>
          <w:tcPr>
            <w:tcW w:w="1411" w:type="dxa"/>
          </w:tcPr>
          <w:p w14:paraId="28600EE0" w14:textId="77777777" w:rsidR="004707FA" w:rsidRDefault="004707FA" w:rsidP="0079714A">
            <w:pPr>
              <w:pStyle w:val="Flietext"/>
            </w:pPr>
          </w:p>
        </w:tc>
        <w:tc>
          <w:tcPr>
            <w:tcW w:w="1605" w:type="dxa"/>
          </w:tcPr>
          <w:p w14:paraId="08277707" w14:textId="77777777" w:rsidR="004707FA" w:rsidRDefault="004707FA" w:rsidP="0079714A">
            <w:pPr>
              <w:pStyle w:val="Flietext"/>
            </w:pPr>
          </w:p>
        </w:tc>
        <w:tc>
          <w:tcPr>
            <w:tcW w:w="3358" w:type="dxa"/>
          </w:tcPr>
          <w:p w14:paraId="6D0DFE3D" w14:textId="77777777" w:rsidR="004707FA" w:rsidRDefault="004707FA" w:rsidP="0079714A">
            <w:pPr>
              <w:pStyle w:val="Flietext"/>
            </w:pPr>
          </w:p>
        </w:tc>
      </w:tr>
      <w:tr w:rsidR="004707FA" w14:paraId="35EEE37C" w14:textId="77777777" w:rsidTr="004707FA">
        <w:trPr>
          <w:trHeight w:val="733"/>
        </w:trPr>
        <w:tc>
          <w:tcPr>
            <w:tcW w:w="1604" w:type="dxa"/>
          </w:tcPr>
          <w:p w14:paraId="1282634A" w14:textId="77777777" w:rsidR="004707FA" w:rsidRDefault="004707FA" w:rsidP="0079714A">
            <w:pPr>
              <w:pStyle w:val="Flietext"/>
            </w:pPr>
            <w:r>
              <w:t>Partner B</w:t>
            </w:r>
          </w:p>
        </w:tc>
        <w:tc>
          <w:tcPr>
            <w:tcW w:w="1798" w:type="dxa"/>
          </w:tcPr>
          <w:p w14:paraId="2F27D78A" w14:textId="77777777" w:rsidR="004707FA" w:rsidRDefault="004707FA" w:rsidP="0079714A">
            <w:pPr>
              <w:pStyle w:val="Flietext"/>
            </w:pPr>
          </w:p>
        </w:tc>
        <w:tc>
          <w:tcPr>
            <w:tcW w:w="1411" w:type="dxa"/>
          </w:tcPr>
          <w:p w14:paraId="268491D1" w14:textId="77777777" w:rsidR="004707FA" w:rsidRDefault="004707FA" w:rsidP="0079714A">
            <w:pPr>
              <w:pStyle w:val="Flietext"/>
            </w:pPr>
          </w:p>
        </w:tc>
        <w:tc>
          <w:tcPr>
            <w:tcW w:w="1605" w:type="dxa"/>
          </w:tcPr>
          <w:p w14:paraId="46DAB9BF" w14:textId="77777777" w:rsidR="004707FA" w:rsidRDefault="004707FA" w:rsidP="0079714A">
            <w:pPr>
              <w:pStyle w:val="Flietext"/>
            </w:pPr>
          </w:p>
        </w:tc>
        <w:tc>
          <w:tcPr>
            <w:tcW w:w="3358" w:type="dxa"/>
          </w:tcPr>
          <w:p w14:paraId="50149E6A" w14:textId="77777777" w:rsidR="004707FA" w:rsidRDefault="004707FA" w:rsidP="0079714A">
            <w:pPr>
              <w:pStyle w:val="Flietext"/>
            </w:pPr>
          </w:p>
        </w:tc>
      </w:tr>
      <w:tr w:rsidR="004707FA" w14:paraId="137E4EB0" w14:textId="77777777" w:rsidTr="004707FA">
        <w:trPr>
          <w:trHeight w:val="733"/>
        </w:trPr>
        <w:tc>
          <w:tcPr>
            <w:tcW w:w="1604" w:type="dxa"/>
          </w:tcPr>
          <w:p w14:paraId="2899D7F3" w14:textId="77777777" w:rsidR="004707FA" w:rsidRDefault="004707FA" w:rsidP="0079714A">
            <w:pPr>
              <w:pStyle w:val="Flietext"/>
            </w:pPr>
            <w:r>
              <w:t>Partner C</w:t>
            </w:r>
          </w:p>
        </w:tc>
        <w:tc>
          <w:tcPr>
            <w:tcW w:w="1798" w:type="dxa"/>
          </w:tcPr>
          <w:p w14:paraId="30FE5F31" w14:textId="77777777" w:rsidR="004707FA" w:rsidRDefault="004707FA" w:rsidP="0079714A">
            <w:pPr>
              <w:pStyle w:val="Flietext"/>
            </w:pPr>
          </w:p>
        </w:tc>
        <w:tc>
          <w:tcPr>
            <w:tcW w:w="1411" w:type="dxa"/>
          </w:tcPr>
          <w:p w14:paraId="2996B371" w14:textId="77777777" w:rsidR="004707FA" w:rsidRDefault="004707FA" w:rsidP="0079714A">
            <w:pPr>
              <w:pStyle w:val="Flietext"/>
            </w:pPr>
          </w:p>
        </w:tc>
        <w:tc>
          <w:tcPr>
            <w:tcW w:w="1605" w:type="dxa"/>
          </w:tcPr>
          <w:p w14:paraId="156ECB52" w14:textId="77777777" w:rsidR="004707FA" w:rsidRDefault="004707FA" w:rsidP="0079714A">
            <w:pPr>
              <w:pStyle w:val="Flietext"/>
            </w:pPr>
          </w:p>
        </w:tc>
        <w:tc>
          <w:tcPr>
            <w:tcW w:w="3358" w:type="dxa"/>
          </w:tcPr>
          <w:p w14:paraId="567AD763" w14:textId="77777777" w:rsidR="004707FA" w:rsidRDefault="004707FA" w:rsidP="0079714A">
            <w:pPr>
              <w:pStyle w:val="Flietext"/>
            </w:pPr>
          </w:p>
        </w:tc>
      </w:tr>
      <w:tr w:rsidR="004707FA" w14:paraId="71309D58" w14:textId="77777777" w:rsidTr="004707FA">
        <w:trPr>
          <w:trHeight w:val="733"/>
        </w:trPr>
        <w:tc>
          <w:tcPr>
            <w:tcW w:w="1604" w:type="dxa"/>
          </w:tcPr>
          <w:p w14:paraId="6F9D7254" w14:textId="77777777" w:rsidR="004707FA" w:rsidRDefault="004707FA" w:rsidP="0079714A">
            <w:pPr>
              <w:pStyle w:val="Flietext"/>
            </w:pPr>
            <w:r>
              <w:t>Summe</w:t>
            </w:r>
          </w:p>
        </w:tc>
        <w:tc>
          <w:tcPr>
            <w:tcW w:w="1798" w:type="dxa"/>
          </w:tcPr>
          <w:p w14:paraId="0637E9CB" w14:textId="77777777" w:rsidR="004707FA" w:rsidRDefault="004707FA" w:rsidP="0079714A">
            <w:pPr>
              <w:pStyle w:val="Flietext"/>
            </w:pPr>
          </w:p>
        </w:tc>
        <w:tc>
          <w:tcPr>
            <w:tcW w:w="1411" w:type="dxa"/>
          </w:tcPr>
          <w:p w14:paraId="2A10CC2A" w14:textId="77777777" w:rsidR="004707FA" w:rsidRDefault="004707FA" w:rsidP="0079714A">
            <w:pPr>
              <w:pStyle w:val="Flietext"/>
            </w:pPr>
          </w:p>
        </w:tc>
        <w:tc>
          <w:tcPr>
            <w:tcW w:w="1605" w:type="dxa"/>
          </w:tcPr>
          <w:p w14:paraId="617542AB" w14:textId="77777777" w:rsidR="004707FA" w:rsidRDefault="004707FA" w:rsidP="0079714A">
            <w:pPr>
              <w:pStyle w:val="Flietext"/>
            </w:pPr>
          </w:p>
        </w:tc>
        <w:tc>
          <w:tcPr>
            <w:tcW w:w="3358" w:type="dxa"/>
          </w:tcPr>
          <w:p w14:paraId="6A8B8B09" w14:textId="77777777" w:rsidR="004707FA" w:rsidRDefault="004707FA" w:rsidP="0079714A">
            <w:pPr>
              <w:pStyle w:val="Flietext"/>
            </w:pPr>
          </w:p>
        </w:tc>
      </w:tr>
    </w:tbl>
    <w:p w14:paraId="71112DDB" w14:textId="77777777" w:rsidR="0079714A" w:rsidRDefault="0079714A" w:rsidP="0079714A">
      <w:pPr>
        <w:pStyle w:val="Flietext"/>
      </w:pPr>
    </w:p>
    <w:tbl>
      <w:tblPr>
        <w:tblStyle w:val="Tabellenraster1"/>
        <w:tblW w:w="0" w:type="auto"/>
        <w:tblLook w:val="04A0" w:firstRow="1" w:lastRow="0" w:firstColumn="1" w:lastColumn="0" w:noHBand="0" w:noVBand="1"/>
      </w:tblPr>
      <w:tblGrid>
        <w:gridCol w:w="1980"/>
        <w:gridCol w:w="1274"/>
        <w:gridCol w:w="1275"/>
        <w:gridCol w:w="1275"/>
        <w:gridCol w:w="1274"/>
        <w:gridCol w:w="1275"/>
        <w:gridCol w:w="1275"/>
      </w:tblGrid>
      <w:tr w:rsidR="004B686C" w14:paraId="62B20DC7" w14:textId="77777777" w:rsidTr="004707FA">
        <w:tc>
          <w:tcPr>
            <w:tcW w:w="1980" w:type="dxa"/>
          </w:tcPr>
          <w:p w14:paraId="3B19122F" w14:textId="77777777" w:rsidR="004B686C" w:rsidRDefault="004B686C" w:rsidP="007C60C3">
            <w:pPr>
              <w:pStyle w:val="Flietext"/>
            </w:pPr>
            <w:r>
              <w:lastRenderedPageBreak/>
              <w:t>Kalenderjahr</w:t>
            </w:r>
          </w:p>
        </w:tc>
        <w:tc>
          <w:tcPr>
            <w:tcW w:w="1274" w:type="dxa"/>
          </w:tcPr>
          <w:p w14:paraId="4BDB7701" w14:textId="77777777" w:rsidR="004B686C" w:rsidRDefault="004B686C" w:rsidP="007C60C3">
            <w:pPr>
              <w:pStyle w:val="Flietext"/>
            </w:pPr>
            <w:r>
              <w:t>2026</w:t>
            </w:r>
          </w:p>
        </w:tc>
        <w:tc>
          <w:tcPr>
            <w:tcW w:w="1275" w:type="dxa"/>
          </w:tcPr>
          <w:p w14:paraId="3D714AB7" w14:textId="77777777" w:rsidR="004B686C" w:rsidRDefault="004B686C" w:rsidP="007C60C3">
            <w:pPr>
              <w:pStyle w:val="Flietext"/>
            </w:pPr>
            <w:r>
              <w:t>2027</w:t>
            </w:r>
          </w:p>
        </w:tc>
        <w:tc>
          <w:tcPr>
            <w:tcW w:w="1275" w:type="dxa"/>
          </w:tcPr>
          <w:p w14:paraId="3E4C10CB" w14:textId="77777777" w:rsidR="004B686C" w:rsidRDefault="004B686C" w:rsidP="007C60C3">
            <w:pPr>
              <w:pStyle w:val="Flietext"/>
            </w:pPr>
            <w:r>
              <w:t>2028</w:t>
            </w:r>
          </w:p>
        </w:tc>
        <w:tc>
          <w:tcPr>
            <w:tcW w:w="1274" w:type="dxa"/>
          </w:tcPr>
          <w:p w14:paraId="072D0C13" w14:textId="77777777" w:rsidR="004B686C" w:rsidRDefault="004B686C" w:rsidP="007C60C3">
            <w:pPr>
              <w:pStyle w:val="Flietext"/>
            </w:pPr>
            <w:r>
              <w:t>2029</w:t>
            </w:r>
          </w:p>
        </w:tc>
        <w:tc>
          <w:tcPr>
            <w:tcW w:w="1275" w:type="dxa"/>
          </w:tcPr>
          <w:p w14:paraId="6634DD96" w14:textId="77777777" w:rsidR="004B686C" w:rsidRPr="00F66A6F" w:rsidRDefault="004B686C" w:rsidP="007C60C3">
            <w:pPr>
              <w:pStyle w:val="Flietext"/>
            </w:pPr>
          </w:p>
        </w:tc>
        <w:tc>
          <w:tcPr>
            <w:tcW w:w="1275" w:type="dxa"/>
          </w:tcPr>
          <w:p w14:paraId="1525B589" w14:textId="77777777" w:rsidR="004B686C" w:rsidRPr="00F66A6F" w:rsidRDefault="004B686C" w:rsidP="007C60C3">
            <w:pPr>
              <w:pStyle w:val="Flietext"/>
            </w:pPr>
          </w:p>
        </w:tc>
      </w:tr>
      <w:tr w:rsidR="004B686C" w14:paraId="2E6F1F42" w14:textId="77777777" w:rsidTr="004707FA">
        <w:tc>
          <w:tcPr>
            <w:tcW w:w="1980" w:type="dxa"/>
          </w:tcPr>
          <w:p w14:paraId="63C7704B" w14:textId="77777777" w:rsidR="004B686C" w:rsidRDefault="004B686C" w:rsidP="007C60C3">
            <w:pPr>
              <w:pStyle w:val="Flietext"/>
            </w:pPr>
            <w:r>
              <w:t>Förderbedarf (€)</w:t>
            </w:r>
          </w:p>
        </w:tc>
        <w:tc>
          <w:tcPr>
            <w:tcW w:w="1274" w:type="dxa"/>
          </w:tcPr>
          <w:p w14:paraId="752BE7C0" w14:textId="77777777" w:rsidR="004B686C" w:rsidRDefault="004B686C" w:rsidP="007C60C3">
            <w:pPr>
              <w:pStyle w:val="Flietext"/>
            </w:pPr>
          </w:p>
        </w:tc>
        <w:tc>
          <w:tcPr>
            <w:tcW w:w="1275" w:type="dxa"/>
          </w:tcPr>
          <w:p w14:paraId="3066B047" w14:textId="77777777" w:rsidR="004B686C" w:rsidRDefault="004B686C" w:rsidP="007C60C3">
            <w:pPr>
              <w:pStyle w:val="Flietext"/>
            </w:pPr>
          </w:p>
        </w:tc>
        <w:tc>
          <w:tcPr>
            <w:tcW w:w="1275" w:type="dxa"/>
          </w:tcPr>
          <w:p w14:paraId="6E8573A0" w14:textId="77777777" w:rsidR="004B686C" w:rsidRDefault="004B686C" w:rsidP="007C60C3">
            <w:pPr>
              <w:pStyle w:val="Flietext"/>
            </w:pPr>
          </w:p>
        </w:tc>
        <w:tc>
          <w:tcPr>
            <w:tcW w:w="1274" w:type="dxa"/>
          </w:tcPr>
          <w:p w14:paraId="10B1A72E" w14:textId="77777777" w:rsidR="004B686C" w:rsidRDefault="004B686C" w:rsidP="007C60C3">
            <w:pPr>
              <w:pStyle w:val="Flietext"/>
            </w:pPr>
          </w:p>
        </w:tc>
        <w:tc>
          <w:tcPr>
            <w:tcW w:w="1275" w:type="dxa"/>
          </w:tcPr>
          <w:p w14:paraId="0A67527A" w14:textId="77777777" w:rsidR="004B686C" w:rsidRDefault="004B686C" w:rsidP="007C60C3">
            <w:pPr>
              <w:pStyle w:val="Flietext"/>
            </w:pPr>
          </w:p>
        </w:tc>
        <w:tc>
          <w:tcPr>
            <w:tcW w:w="1275" w:type="dxa"/>
          </w:tcPr>
          <w:p w14:paraId="38D3BFBA" w14:textId="77777777" w:rsidR="004B686C" w:rsidRDefault="004B686C" w:rsidP="007C60C3">
            <w:pPr>
              <w:pStyle w:val="Flietext"/>
            </w:pPr>
          </w:p>
        </w:tc>
      </w:tr>
    </w:tbl>
    <w:p w14:paraId="780EF4E6" w14:textId="77777777" w:rsidR="00523535" w:rsidRDefault="00523535" w:rsidP="0079714A">
      <w:pPr>
        <w:pStyle w:val="Flietext"/>
      </w:pPr>
    </w:p>
    <w:p w14:paraId="70D61828" w14:textId="77777777" w:rsidR="00F66A6F" w:rsidRDefault="00F66A6F" w:rsidP="00F66A6F">
      <w:pPr>
        <w:pStyle w:val="Flietext"/>
      </w:pPr>
      <w:r>
        <w:t>&lt;Fließtext, Tabellen, Graphiken&gt;</w:t>
      </w:r>
    </w:p>
    <w:p w14:paraId="6069B96E" w14:textId="77777777" w:rsidR="0079714A" w:rsidRDefault="00E74969" w:rsidP="00E74969">
      <w:pPr>
        <w:pStyle w:val="berschrift3"/>
      </w:pPr>
      <w:bookmarkStart w:id="10" w:name="_Toc207811715"/>
      <w:r>
        <w:t>Rollen der Partner</w:t>
      </w:r>
      <w:bookmarkEnd w:id="10"/>
    </w:p>
    <w:p w14:paraId="52FB9763" w14:textId="77777777" w:rsidR="00E74969" w:rsidRPr="00E74969" w:rsidRDefault="00E74969" w:rsidP="00E74969">
      <w:pPr>
        <w:pStyle w:val="Flietext"/>
        <w:pBdr>
          <w:top w:val="single" w:sz="4" w:space="1" w:color="auto"/>
          <w:left w:val="single" w:sz="4" w:space="4" w:color="auto"/>
          <w:bottom w:val="single" w:sz="4" w:space="1" w:color="auto"/>
          <w:right w:val="single" w:sz="4" w:space="4" w:color="auto"/>
        </w:pBdr>
        <w:rPr>
          <w:i/>
        </w:rPr>
      </w:pPr>
      <w:r w:rsidRPr="00E74969">
        <w:rPr>
          <w:i/>
          <w:color w:val="0070C0"/>
        </w:rPr>
        <w:t xml:space="preserve">Bitte stellen Sie die Rollen der Projektpartner und </w:t>
      </w:r>
      <w:r w:rsidR="00F66A6F">
        <w:rPr>
          <w:i/>
          <w:color w:val="0070C0"/>
        </w:rPr>
        <w:t>weiterer</w:t>
      </w:r>
      <w:r w:rsidRPr="00E74969">
        <w:rPr>
          <w:i/>
          <w:color w:val="0070C0"/>
        </w:rPr>
        <w:t xml:space="preserve"> Stakeholder graphisch dar. Geben Sie die Kontaktdaten für Partner an, soweit sie eine Förderung beantragen, und stellen Sie deren Rolle im Projekt </w:t>
      </w:r>
      <w:r w:rsidR="00523535">
        <w:rPr>
          <w:i/>
          <w:color w:val="0070C0"/>
        </w:rPr>
        <w:t xml:space="preserve">und Anteil an der Wertschöpfung </w:t>
      </w:r>
      <w:r w:rsidRPr="00E74969">
        <w:rPr>
          <w:i/>
          <w:color w:val="0070C0"/>
        </w:rPr>
        <w:t>dar.</w:t>
      </w:r>
    </w:p>
    <w:p w14:paraId="18EB966C" w14:textId="77777777" w:rsidR="00E74969" w:rsidRDefault="00E74969" w:rsidP="00E74969">
      <w:pPr>
        <w:pStyle w:val="Flietext"/>
      </w:pPr>
    </w:p>
    <w:tbl>
      <w:tblPr>
        <w:tblStyle w:val="Tabellenraster1"/>
        <w:tblW w:w="0" w:type="auto"/>
        <w:tblLook w:val="04A0" w:firstRow="1" w:lastRow="0" w:firstColumn="1" w:lastColumn="0" w:noHBand="0" w:noVBand="1"/>
      </w:tblPr>
      <w:tblGrid>
        <w:gridCol w:w="1604"/>
        <w:gridCol w:w="1090"/>
        <w:gridCol w:w="2119"/>
        <w:gridCol w:w="1708"/>
        <w:gridCol w:w="1502"/>
        <w:gridCol w:w="1605"/>
      </w:tblGrid>
      <w:tr w:rsidR="00E74969" w14:paraId="6C95D562" w14:textId="77777777" w:rsidTr="000729EE">
        <w:tc>
          <w:tcPr>
            <w:tcW w:w="1604" w:type="dxa"/>
          </w:tcPr>
          <w:p w14:paraId="20F65E77" w14:textId="77777777" w:rsidR="00E74969" w:rsidRDefault="00E74969" w:rsidP="00E74969">
            <w:pPr>
              <w:pStyle w:val="Flietext"/>
            </w:pPr>
            <w:r>
              <w:t>Partner</w:t>
            </w:r>
          </w:p>
        </w:tc>
        <w:tc>
          <w:tcPr>
            <w:tcW w:w="1090" w:type="dxa"/>
          </w:tcPr>
          <w:p w14:paraId="2692BBAC" w14:textId="77777777" w:rsidR="00E74969" w:rsidRDefault="00E74969" w:rsidP="00E74969">
            <w:pPr>
              <w:pStyle w:val="Flietext"/>
            </w:pPr>
            <w:r>
              <w:t>Typ</w:t>
            </w:r>
            <w:r>
              <w:rPr>
                <w:rStyle w:val="Funotenzeichen"/>
              </w:rPr>
              <w:footnoteReference w:id="1"/>
            </w:r>
          </w:p>
        </w:tc>
        <w:tc>
          <w:tcPr>
            <w:tcW w:w="2119" w:type="dxa"/>
          </w:tcPr>
          <w:p w14:paraId="6636710D" w14:textId="77777777" w:rsidR="00E74969" w:rsidRDefault="00E74969" w:rsidP="00E74969">
            <w:pPr>
              <w:pStyle w:val="Flietext"/>
            </w:pPr>
            <w:r>
              <w:t>Ansprechpartner</w:t>
            </w:r>
          </w:p>
        </w:tc>
        <w:tc>
          <w:tcPr>
            <w:tcW w:w="1708" w:type="dxa"/>
          </w:tcPr>
          <w:p w14:paraId="519BE912" w14:textId="77777777" w:rsidR="00E74969" w:rsidRDefault="00E74969" w:rsidP="00E74969">
            <w:pPr>
              <w:pStyle w:val="Flietext"/>
            </w:pPr>
            <w:r>
              <w:t>Kontaktdaten</w:t>
            </w:r>
          </w:p>
        </w:tc>
        <w:tc>
          <w:tcPr>
            <w:tcW w:w="1502" w:type="dxa"/>
          </w:tcPr>
          <w:p w14:paraId="65494036" w14:textId="77777777" w:rsidR="00E74969" w:rsidRDefault="00E74969" w:rsidP="00E74969">
            <w:pPr>
              <w:pStyle w:val="Flietext"/>
            </w:pPr>
            <w:r>
              <w:t>Projektrolle</w:t>
            </w:r>
          </w:p>
        </w:tc>
        <w:tc>
          <w:tcPr>
            <w:tcW w:w="1605" w:type="dxa"/>
          </w:tcPr>
          <w:p w14:paraId="46314E4E" w14:textId="77777777" w:rsidR="00E74969" w:rsidRDefault="00E74969" w:rsidP="00E74969">
            <w:pPr>
              <w:pStyle w:val="Flietext"/>
            </w:pPr>
            <w:r>
              <w:t>Förderung (j/n)</w:t>
            </w:r>
          </w:p>
        </w:tc>
      </w:tr>
      <w:tr w:rsidR="00E74969" w14:paraId="25E4B4FC" w14:textId="77777777" w:rsidTr="000729EE">
        <w:tc>
          <w:tcPr>
            <w:tcW w:w="1604" w:type="dxa"/>
          </w:tcPr>
          <w:p w14:paraId="4B2802A4" w14:textId="77777777" w:rsidR="00E74969" w:rsidRDefault="000729EE" w:rsidP="00E74969">
            <w:pPr>
              <w:pStyle w:val="Flietext"/>
            </w:pPr>
            <w:r>
              <w:t>1.</w:t>
            </w:r>
          </w:p>
        </w:tc>
        <w:tc>
          <w:tcPr>
            <w:tcW w:w="1090" w:type="dxa"/>
          </w:tcPr>
          <w:p w14:paraId="58FA3919" w14:textId="77777777" w:rsidR="00E74969" w:rsidRDefault="00E74969" w:rsidP="00E74969">
            <w:pPr>
              <w:pStyle w:val="Flietext"/>
            </w:pPr>
          </w:p>
        </w:tc>
        <w:tc>
          <w:tcPr>
            <w:tcW w:w="2119" w:type="dxa"/>
          </w:tcPr>
          <w:p w14:paraId="126D6706" w14:textId="77777777" w:rsidR="00E74969" w:rsidRDefault="00E74969" w:rsidP="00E74969">
            <w:pPr>
              <w:pStyle w:val="Flietext"/>
            </w:pPr>
          </w:p>
        </w:tc>
        <w:tc>
          <w:tcPr>
            <w:tcW w:w="1708" w:type="dxa"/>
          </w:tcPr>
          <w:p w14:paraId="0A161D16" w14:textId="77777777" w:rsidR="00E74969" w:rsidRDefault="00E74969" w:rsidP="00E74969">
            <w:pPr>
              <w:pStyle w:val="Flietext"/>
            </w:pPr>
          </w:p>
        </w:tc>
        <w:tc>
          <w:tcPr>
            <w:tcW w:w="1502" w:type="dxa"/>
          </w:tcPr>
          <w:p w14:paraId="0D66888C" w14:textId="77777777" w:rsidR="00E74969" w:rsidRDefault="00E74969" w:rsidP="00E74969">
            <w:pPr>
              <w:pStyle w:val="Flietext"/>
            </w:pPr>
          </w:p>
        </w:tc>
        <w:tc>
          <w:tcPr>
            <w:tcW w:w="1605" w:type="dxa"/>
          </w:tcPr>
          <w:p w14:paraId="31911523" w14:textId="77777777" w:rsidR="00E74969" w:rsidRDefault="00E74969" w:rsidP="00E74969">
            <w:pPr>
              <w:pStyle w:val="Flietext"/>
            </w:pPr>
          </w:p>
        </w:tc>
      </w:tr>
      <w:tr w:rsidR="00E74969" w14:paraId="2D3A03BF" w14:textId="77777777" w:rsidTr="000729EE">
        <w:tc>
          <w:tcPr>
            <w:tcW w:w="1604" w:type="dxa"/>
          </w:tcPr>
          <w:p w14:paraId="51FFF625" w14:textId="77777777" w:rsidR="00E74969" w:rsidRDefault="000729EE" w:rsidP="00E74969">
            <w:pPr>
              <w:pStyle w:val="Flietext"/>
            </w:pPr>
            <w:r>
              <w:t>2.</w:t>
            </w:r>
          </w:p>
        </w:tc>
        <w:tc>
          <w:tcPr>
            <w:tcW w:w="1090" w:type="dxa"/>
          </w:tcPr>
          <w:p w14:paraId="6392D809" w14:textId="77777777" w:rsidR="00E74969" w:rsidRDefault="00E74969" w:rsidP="00E74969">
            <w:pPr>
              <w:pStyle w:val="Flietext"/>
            </w:pPr>
          </w:p>
        </w:tc>
        <w:tc>
          <w:tcPr>
            <w:tcW w:w="2119" w:type="dxa"/>
          </w:tcPr>
          <w:p w14:paraId="1376AF02" w14:textId="77777777" w:rsidR="00E74969" w:rsidRDefault="00E74969" w:rsidP="00E74969">
            <w:pPr>
              <w:pStyle w:val="Flietext"/>
            </w:pPr>
          </w:p>
        </w:tc>
        <w:tc>
          <w:tcPr>
            <w:tcW w:w="1708" w:type="dxa"/>
          </w:tcPr>
          <w:p w14:paraId="4B249C1E" w14:textId="77777777" w:rsidR="00E74969" w:rsidRDefault="00E74969" w:rsidP="00E74969">
            <w:pPr>
              <w:pStyle w:val="Flietext"/>
            </w:pPr>
          </w:p>
        </w:tc>
        <w:tc>
          <w:tcPr>
            <w:tcW w:w="1502" w:type="dxa"/>
          </w:tcPr>
          <w:p w14:paraId="5686142C" w14:textId="77777777" w:rsidR="00E74969" w:rsidRDefault="00E74969" w:rsidP="00E74969">
            <w:pPr>
              <w:pStyle w:val="Flietext"/>
            </w:pPr>
          </w:p>
        </w:tc>
        <w:tc>
          <w:tcPr>
            <w:tcW w:w="1605" w:type="dxa"/>
          </w:tcPr>
          <w:p w14:paraId="70C0BDB0" w14:textId="77777777" w:rsidR="00E74969" w:rsidRDefault="00E74969" w:rsidP="00E74969">
            <w:pPr>
              <w:pStyle w:val="Flietext"/>
            </w:pPr>
          </w:p>
        </w:tc>
      </w:tr>
      <w:tr w:rsidR="00E74969" w14:paraId="2D31270D" w14:textId="77777777" w:rsidTr="000729EE">
        <w:tc>
          <w:tcPr>
            <w:tcW w:w="1604" w:type="dxa"/>
          </w:tcPr>
          <w:p w14:paraId="25AE8523" w14:textId="77777777" w:rsidR="00E74969" w:rsidRDefault="000729EE" w:rsidP="00E74969">
            <w:pPr>
              <w:pStyle w:val="Flietext"/>
            </w:pPr>
            <w:r>
              <w:t>3.</w:t>
            </w:r>
          </w:p>
        </w:tc>
        <w:tc>
          <w:tcPr>
            <w:tcW w:w="1090" w:type="dxa"/>
          </w:tcPr>
          <w:p w14:paraId="333665E2" w14:textId="77777777" w:rsidR="00E74969" w:rsidRDefault="00E74969" w:rsidP="00E74969">
            <w:pPr>
              <w:pStyle w:val="Flietext"/>
            </w:pPr>
          </w:p>
        </w:tc>
        <w:tc>
          <w:tcPr>
            <w:tcW w:w="2119" w:type="dxa"/>
          </w:tcPr>
          <w:p w14:paraId="48EF6498" w14:textId="77777777" w:rsidR="00E74969" w:rsidRDefault="00E74969" w:rsidP="00E74969">
            <w:pPr>
              <w:pStyle w:val="Flietext"/>
            </w:pPr>
          </w:p>
        </w:tc>
        <w:tc>
          <w:tcPr>
            <w:tcW w:w="1708" w:type="dxa"/>
          </w:tcPr>
          <w:p w14:paraId="22F2FEBA" w14:textId="77777777" w:rsidR="00E74969" w:rsidRDefault="00E74969" w:rsidP="00E74969">
            <w:pPr>
              <w:pStyle w:val="Flietext"/>
            </w:pPr>
          </w:p>
        </w:tc>
        <w:tc>
          <w:tcPr>
            <w:tcW w:w="1502" w:type="dxa"/>
          </w:tcPr>
          <w:p w14:paraId="5F22E170" w14:textId="77777777" w:rsidR="00E74969" w:rsidRDefault="00E74969" w:rsidP="00E74969">
            <w:pPr>
              <w:pStyle w:val="Flietext"/>
            </w:pPr>
          </w:p>
        </w:tc>
        <w:tc>
          <w:tcPr>
            <w:tcW w:w="1605" w:type="dxa"/>
          </w:tcPr>
          <w:p w14:paraId="582F648C" w14:textId="77777777" w:rsidR="00E74969" w:rsidRDefault="00E74969" w:rsidP="00E74969">
            <w:pPr>
              <w:pStyle w:val="Flietext"/>
            </w:pPr>
          </w:p>
        </w:tc>
      </w:tr>
    </w:tbl>
    <w:p w14:paraId="51B3EF8B" w14:textId="77777777" w:rsidR="00F66A6F" w:rsidRDefault="00F66A6F" w:rsidP="00F66A6F">
      <w:pPr>
        <w:pStyle w:val="Flietext"/>
      </w:pPr>
      <w:r>
        <w:t>&lt;Fließtext, Tabellen, Graphiken&gt;</w:t>
      </w:r>
    </w:p>
    <w:p w14:paraId="7EF98ED2" w14:textId="77777777" w:rsidR="00E74969" w:rsidRDefault="00E74969" w:rsidP="00E74969">
      <w:pPr>
        <w:pStyle w:val="Flietext"/>
      </w:pPr>
    </w:p>
    <w:p w14:paraId="46E8FAA3" w14:textId="77777777" w:rsidR="00E74969" w:rsidRDefault="00E74969" w:rsidP="00E74969">
      <w:pPr>
        <w:pStyle w:val="berschrift3"/>
      </w:pPr>
      <w:bookmarkStart w:id="11" w:name="_Toc207811716"/>
      <w:r>
        <w:t>Vorerfahrungen</w:t>
      </w:r>
      <w:bookmarkEnd w:id="11"/>
    </w:p>
    <w:p w14:paraId="72E40BDD" w14:textId="77777777" w:rsidR="00E74969" w:rsidRPr="00E74969" w:rsidRDefault="00E74969"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rPr>
      </w:pPr>
      <w:r w:rsidRPr="00E74969">
        <w:rPr>
          <w:i/>
          <w:color w:val="0070C0"/>
        </w:rPr>
        <w:t>Stellen Sie Ihre Erfahrungen mit der Umsetzung vergleichbarer Projekte dar.</w:t>
      </w:r>
    </w:p>
    <w:p w14:paraId="31A81685" w14:textId="77777777" w:rsidR="00E74969" w:rsidRPr="00E74969" w:rsidRDefault="00E74969"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rPr>
      </w:pPr>
      <w:r w:rsidRPr="00E74969">
        <w:rPr>
          <w:i/>
          <w:color w:val="0070C0"/>
        </w:rPr>
        <w:t xml:space="preserve">Geben Sie die Vorarbeiten im Umsetzungsland für das beantragte Projekt an. </w:t>
      </w:r>
    </w:p>
    <w:p w14:paraId="1874C243" w14:textId="77777777" w:rsidR="00E74969" w:rsidRPr="00E74969" w:rsidRDefault="00E74969"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rPr>
      </w:pPr>
      <w:r w:rsidRPr="00E74969">
        <w:rPr>
          <w:i/>
          <w:color w:val="0070C0"/>
        </w:rPr>
        <w:t>Erläutern Sie vorliegende Absichtserklärungen zur Zusammenarbeit mit lokalen Akteuren im Umsetzungsland.</w:t>
      </w:r>
    </w:p>
    <w:p w14:paraId="524D44ED" w14:textId="77777777" w:rsidR="00E74969" w:rsidRDefault="00E74969" w:rsidP="000729EE">
      <w:pPr>
        <w:pStyle w:val="Flietext"/>
        <w:pBdr>
          <w:top w:val="single" w:sz="4" w:space="1" w:color="auto"/>
          <w:left w:val="single" w:sz="4" w:space="4" w:color="auto"/>
          <w:bottom w:val="single" w:sz="4" w:space="1" w:color="auto"/>
          <w:right w:val="single" w:sz="4" w:space="4" w:color="auto"/>
        </w:pBdr>
        <w:spacing w:before="0" w:after="120" w:line="240" w:lineRule="auto"/>
      </w:pPr>
      <w:r w:rsidRPr="00E74969">
        <w:rPr>
          <w:i/>
          <w:color w:val="0070C0"/>
        </w:rPr>
        <w:lastRenderedPageBreak/>
        <w:t>Grenzen Sie Ihre Vorerfahrungen und –arbeiten und die zur Förderung geplanten Arbeiten voneinander ab, so dass klar hervorgeht, dass mit dem b</w:t>
      </w:r>
      <w:r>
        <w:rPr>
          <w:i/>
          <w:color w:val="0070C0"/>
        </w:rPr>
        <w:t>eantragten Projekt noch nicht be</w:t>
      </w:r>
      <w:r w:rsidRPr="00E74969">
        <w:rPr>
          <w:i/>
          <w:color w:val="0070C0"/>
        </w:rPr>
        <w:t>gonnen wurde. In Zweifelsfällen empfehlen wir eine Kontaktaufnahme mit Ihren Ansprechpartnern beim Projektträger Jülich.</w:t>
      </w:r>
    </w:p>
    <w:p w14:paraId="795A27F6" w14:textId="77777777" w:rsidR="00E74969" w:rsidRDefault="00E74969" w:rsidP="00E74969">
      <w:pPr>
        <w:pStyle w:val="Flietext"/>
      </w:pPr>
    </w:p>
    <w:p w14:paraId="12BC0FD7" w14:textId="77777777" w:rsidR="00F66A6F" w:rsidRDefault="00F66A6F" w:rsidP="00F66A6F">
      <w:pPr>
        <w:pStyle w:val="Flietext"/>
      </w:pPr>
      <w:r>
        <w:t>&lt;Fließtext, Tabellen, Graphiken&gt;</w:t>
      </w:r>
    </w:p>
    <w:p w14:paraId="53B86E2A" w14:textId="77777777" w:rsidR="000729EE" w:rsidRDefault="000729EE" w:rsidP="000729EE">
      <w:pPr>
        <w:pStyle w:val="berschrift3"/>
      </w:pPr>
      <w:bookmarkStart w:id="12" w:name="_Toc207811717"/>
      <w:r w:rsidRPr="000729EE">
        <w:t>Umsetzung der Projektplanung</w:t>
      </w:r>
      <w:bookmarkEnd w:id="12"/>
    </w:p>
    <w:p w14:paraId="656730E6" w14:textId="77777777" w:rsidR="000729EE" w:rsidRPr="000729EE"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rPr>
      </w:pPr>
      <w:r w:rsidRPr="000729EE">
        <w:rPr>
          <w:i/>
          <w:color w:val="0070C0"/>
        </w:rPr>
        <w:t xml:space="preserve">Erläutern Sie Ihre Zeitplanung für die Projektumsetzung und die Kontrolle durch Meilensteine mit Abbruchkriterien. Im Falle eines Investitionsprojekts sind die Umweltverträglichkeitsprüfung und der Erhalt der behördlichen Genehmigung spätestens ein Jahr nach Projektbeginn als Abbruchmeilensteine einzuplanen. </w:t>
      </w:r>
    </w:p>
    <w:p w14:paraId="42CBDA1F" w14:textId="77777777" w:rsidR="000729EE" w:rsidRPr="000729EE"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rPr>
      </w:pPr>
      <w:r w:rsidRPr="000729EE">
        <w:rPr>
          <w:i/>
          <w:color w:val="0070C0"/>
        </w:rPr>
        <w:t>Beschreiben Sie, ob und wie im Projektverlauf noch Investitionsentscheidungen getroffen werden müssen</w:t>
      </w:r>
      <w:r w:rsidR="00F66A6F">
        <w:rPr>
          <w:i/>
          <w:color w:val="0070C0"/>
        </w:rPr>
        <w:t>,</w:t>
      </w:r>
      <w:r w:rsidRPr="000729EE">
        <w:rPr>
          <w:i/>
          <w:color w:val="0070C0"/>
        </w:rPr>
        <w:t xml:space="preserve"> insbesondere die finale Investitionsentscheidung (FID). Diese sind ebenfalls als Abbruchmeilensteine zu planen.</w:t>
      </w:r>
    </w:p>
    <w:p w14:paraId="217BA6B0" w14:textId="77777777" w:rsidR="000729EE" w:rsidRPr="000729EE"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rPr>
      </w:pPr>
      <w:r w:rsidRPr="000729EE">
        <w:rPr>
          <w:i/>
          <w:color w:val="0070C0"/>
        </w:rPr>
        <w:t xml:space="preserve">Stellen Sie die Arbeitspakete zur Projektumsetzung ausführlich dar und gehen Sie dabei auf die Aufgaben der beteiligten Partner ein. </w:t>
      </w:r>
    </w:p>
    <w:p w14:paraId="1FB67619" w14:textId="77777777" w:rsidR="000729EE"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pPr>
      <w:r w:rsidRPr="000729EE">
        <w:rPr>
          <w:i/>
          <w:color w:val="0070C0"/>
        </w:rPr>
        <w:t>Nehmen Sie Stellung zum Umgang mit Risiken und Verzögerungen in der Projektumsetzung</w:t>
      </w:r>
    </w:p>
    <w:p w14:paraId="35DD4D7D" w14:textId="77777777" w:rsidR="000729EE" w:rsidRDefault="00F66A6F" w:rsidP="000729EE">
      <w:pPr>
        <w:pStyle w:val="Flietext"/>
      </w:pPr>
      <w:r>
        <w:t>&lt;Fließtext, Tabellen, Graphiken&gt;</w:t>
      </w:r>
    </w:p>
    <w:p w14:paraId="05F274ED" w14:textId="77777777" w:rsidR="000729EE" w:rsidRPr="000729EE" w:rsidRDefault="000729EE" w:rsidP="000729EE">
      <w:pPr>
        <w:pStyle w:val="Flietext"/>
      </w:pPr>
    </w:p>
    <w:p w14:paraId="417C6AA2" w14:textId="77777777" w:rsidR="000729EE" w:rsidRDefault="000729EE" w:rsidP="000729EE">
      <w:pPr>
        <w:pStyle w:val="berschrift3"/>
      </w:pPr>
      <w:bookmarkStart w:id="13" w:name="_Toc207811718"/>
      <w:r>
        <w:t>Nutzung der Investition, Verwertung der Ergebnisse</w:t>
      </w:r>
      <w:bookmarkEnd w:id="13"/>
    </w:p>
    <w:p w14:paraId="5D13AE14" w14:textId="77777777" w:rsidR="000729EE" w:rsidRPr="000729EE"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rPr>
      </w:pPr>
      <w:r w:rsidRPr="000729EE">
        <w:rPr>
          <w:i/>
          <w:color w:val="0070C0"/>
        </w:rPr>
        <w:t>Erläutern Sie die wirtschaftlichen, wissenschaftlichen und technischen Erfolgsaussichten des zur Förderung beantragten Projekts.</w:t>
      </w:r>
    </w:p>
    <w:p w14:paraId="570A1E50" w14:textId="77777777" w:rsidR="000729EE" w:rsidRPr="000729EE"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rPr>
      </w:pPr>
      <w:r w:rsidRPr="000729EE">
        <w:rPr>
          <w:i/>
          <w:color w:val="0070C0"/>
        </w:rPr>
        <w:t>Stellen Sie das Konzept zur weiteren nachhaltigen Nutzung der geschaffenen Strukturen dar.</w:t>
      </w:r>
    </w:p>
    <w:p w14:paraId="3A39D63A" w14:textId="77777777" w:rsidR="000729EE" w:rsidRPr="000729EE"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rPr>
      </w:pPr>
      <w:r w:rsidRPr="000729EE">
        <w:rPr>
          <w:i/>
          <w:color w:val="0070C0"/>
        </w:rPr>
        <w:t>Stellen Sie die geplante Verwendung des erzeugten Wasserstoffs bzw. Derivats dar. Benennen Sie soweit möglich Abnehmer für diese Produkte.</w:t>
      </w:r>
    </w:p>
    <w:p w14:paraId="57DC4FE0" w14:textId="77777777" w:rsidR="000729EE" w:rsidRPr="000729EE"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rPr>
      </w:pPr>
      <w:r w:rsidRPr="000729EE">
        <w:rPr>
          <w:i/>
          <w:color w:val="0070C0"/>
        </w:rPr>
        <w:t>Stellen Sie die Planungen und Maßnahmen zum Export dieser Produkte nach Deutschland bzw. in die EU dar.</w:t>
      </w:r>
    </w:p>
    <w:p w14:paraId="39F1384A" w14:textId="77777777" w:rsidR="000729EE"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pPr>
      <w:r w:rsidRPr="000729EE">
        <w:rPr>
          <w:i/>
          <w:color w:val="0070C0"/>
        </w:rPr>
        <w:t>Geben Sie Möglichkeiten zur Verwertung der Ergebnisse an, die über das Projekt hinausgehen, zum Beispiel eine wissenschaftliche Auswertung der Betriebserfahrungen oder eine Nutzung zur Entscheidungsunterstützung für Ihre weiteren Planungen für Investitionsmaßnahmen.</w:t>
      </w:r>
    </w:p>
    <w:p w14:paraId="760948A5" w14:textId="77777777" w:rsidR="000729EE" w:rsidRDefault="00F66A6F" w:rsidP="000729EE">
      <w:pPr>
        <w:pStyle w:val="Flietext"/>
      </w:pPr>
      <w:r>
        <w:t>&lt;Fließtext, Tabellen, Graphiken&gt;</w:t>
      </w:r>
    </w:p>
    <w:p w14:paraId="5D34D302" w14:textId="77777777" w:rsidR="000729EE" w:rsidRPr="000729EE" w:rsidRDefault="000729EE" w:rsidP="000729EE">
      <w:pPr>
        <w:pStyle w:val="Flietext"/>
      </w:pPr>
    </w:p>
    <w:p w14:paraId="4E8FD150" w14:textId="77777777" w:rsidR="000729EE" w:rsidRDefault="000729EE" w:rsidP="000729EE">
      <w:pPr>
        <w:pStyle w:val="berschrift3"/>
      </w:pPr>
      <w:bookmarkStart w:id="14" w:name="_Toc207811719"/>
      <w:r>
        <w:lastRenderedPageBreak/>
        <w:t>T</w:t>
      </w:r>
      <w:r w:rsidRPr="00A81097">
        <w:t xml:space="preserve">ransformative </w:t>
      </w:r>
      <w:r>
        <w:t>Wirkung und Nachhaltigkeitsaspekte im Umsetzungsland</w:t>
      </w:r>
      <w:bookmarkEnd w:id="14"/>
    </w:p>
    <w:p w14:paraId="7E5DBEE1" w14:textId="77777777" w:rsidR="000729EE" w:rsidRPr="000729EE"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rPr>
      </w:pPr>
      <w:r w:rsidRPr="000729EE">
        <w:rPr>
          <w:i/>
          <w:color w:val="0070C0"/>
        </w:rPr>
        <w:t>Quantifizieren Sie die eingesparten Treibhausgas-Emissionen und stellen Sie die Zusätzlichkeit der zur Stromerzeugung genutzten Anlagen dar.</w:t>
      </w:r>
    </w:p>
    <w:p w14:paraId="6D70AF41" w14:textId="77777777" w:rsidR="000729EE" w:rsidRPr="000729EE"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rPr>
      </w:pPr>
      <w:r w:rsidRPr="000729EE">
        <w:rPr>
          <w:i/>
          <w:color w:val="0070C0"/>
        </w:rPr>
        <w:t>Stellen Sie die erwarteten Entwicklungs- und Wachstumseffekte im Umsetzungsland dar. Gehen Sie dabei auch auf die lokale Wertschöpfung ein.</w:t>
      </w:r>
    </w:p>
    <w:p w14:paraId="170031A6" w14:textId="77777777" w:rsidR="000729EE" w:rsidRPr="000729EE"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rPr>
      </w:pPr>
      <w:r w:rsidRPr="000729EE">
        <w:rPr>
          <w:i/>
          <w:color w:val="0070C0"/>
        </w:rPr>
        <w:t>Ordnen Sie das Projekt in die Aktivitäten des Umsetzungslandes zur Energiewende und nationalen Wasserstoffstrategie ein.</w:t>
      </w:r>
    </w:p>
    <w:p w14:paraId="7D7D6978" w14:textId="77777777" w:rsidR="000729EE" w:rsidRPr="000729EE"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rPr>
      </w:pPr>
      <w:r w:rsidRPr="000729EE">
        <w:rPr>
          <w:i/>
          <w:color w:val="0070C0"/>
        </w:rPr>
        <w:t>Stellen Sie die geplanten Umweltschutzstandards in den Bereichen Wasserbezug, Landnutzung, Abfall-, Chemikalien- und Schadstoffmanagement dar.</w:t>
      </w:r>
    </w:p>
    <w:p w14:paraId="4F441B53" w14:textId="77777777" w:rsidR="000729EE" w:rsidRPr="000729EE"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rPr>
      </w:pPr>
      <w:r w:rsidRPr="000729EE">
        <w:rPr>
          <w:i/>
          <w:color w:val="0070C0"/>
        </w:rPr>
        <w:t>Stellen Sie die geplanten Arbeitnehmerstandards am Umsetzungsort des Projekts dar.</w:t>
      </w:r>
    </w:p>
    <w:p w14:paraId="02D92D60" w14:textId="77777777" w:rsidR="000729EE"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pPr>
      <w:r w:rsidRPr="000729EE">
        <w:rPr>
          <w:i/>
          <w:color w:val="0070C0"/>
        </w:rPr>
        <w:t>Stellen Sie, soweit möglich, weitere übergreifende Nachhaltigkeitsaspekte dar.</w:t>
      </w:r>
    </w:p>
    <w:p w14:paraId="60AE76C4" w14:textId="77777777" w:rsidR="000729EE" w:rsidRDefault="00F66A6F" w:rsidP="000729EE">
      <w:pPr>
        <w:pStyle w:val="Flietext"/>
      </w:pPr>
      <w:r>
        <w:t>&lt;Fließtext, Tabellen, Graphiken&gt;</w:t>
      </w:r>
    </w:p>
    <w:p w14:paraId="200F3492" w14:textId="77777777" w:rsidR="000729EE" w:rsidRPr="000729EE" w:rsidRDefault="000729EE" w:rsidP="000729EE">
      <w:pPr>
        <w:pStyle w:val="Flietext"/>
      </w:pPr>
    </w:p>
    <w:p w14:paraId="026076B8" w14:textId="77777777" w:rsidR="000729EE" w:rsidRDefault="000729EE" w:rsidP="000729EE">
      <w:pPr>
        <w:pStyle w:val="berschrift3"/>
      </w:pPr>
      <w:bookmarkStart w:id="15" w:name="_Toc207811720"/>
      <w:r w:rsidRPr="00F52C54">
        <w:t>Notwendigkeit der Zuwendung</w:t>
      </w:r>
      <w:bookmarkEnd w:id="15"/>
    </w:p>
    <w:p w14:paraId="49B734BB" w14:textId="77777777" w:rsidR="000729EE" w:rsidRPr="000729EE"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rPr>
      </w:pPr>
      <w:r w:rsidRPr="000729EE">
        <w:rPr>
          <w:i/>
          <w:color w:val="0070C0"/>
        </w:rPr>
        <w:t>Erläutern Sie das wissenschaftlich-technische und das wirtschaftliche Risiko des Projekts.</w:t>
      </w:r>
    </w:p>
    <w:p w14:paraId="146EB325" w14:textId="77777777" w:rsidR="000729EE" w:rsidRPr="000729EE" w:rsidRDefault="000729EE" w:rsidP="000729EE">
      <w:pPr>
        <w:pStyle w:val="Flietext"/>
        <w:pBdr>
          <w:top w:val="single" w:sz="4" w:space="1" w:color="auto"/>
          <w:left w:val="single" w:sz="4" w:space="4" w:color="auto"/>
          <w:bottom w:val="single" w:sz="4" w:space="1" w:color="auto"/>
          <w:right w:val="single" w:sz="4" w:space="4" w:color="auto"/>
        </w:pBdr>
        <w:spacing w:before="0" w:after="120" w:line="240" w:lineRule="auto"/>
        <w:rPr>
          <w:i/>
          <w:color w:val="0070C0"/>
        </w:rPr>
      </w:pPr>
      <w:r w:rsidRPr="000729EE">
        <w:rPr>
          <w:i/>
          <w:color w:val="0070C0"/>
        </w:rPr>
        <w:t>Begründen Sie die Notwendigkeit staatlicher Förderung.</w:t>
      </w:r>
    </w:p>
    <w:p w14:paraId="75DB4850" w14:textId="77777777" w:rsidR="00F66A6F" w:rsidRDefault="00F66A6F" w:rsidP="00F66A6F">
      <w:pPr>
        <w:pStyle w:val="Flietext"/>
      </w:pPr>
      <w:r>
        <w:t>&lt;Fließtext&gt;</w:t>
      </w:r>
    </w:p>
    <w:p w14:paraId="787215E7" w14:textId="77777777" w:rsidR="000729EE" w:rsidRDefault="000729EE" w:rsidP="000729EE">
      <w:pPr>
        <w:pStyle w:val="Flietext"/>
      </w:pPr>
    </w:p>
    <w:bookmarkEnd w:id="1"/>
    <w:bookmarkEnd w:id="2"/>
    <w:bookmarkEnd w:id="3"/>
    <w:bookmarkEnd w:id="4"/>
    <w:bookmarkEnd w:id="5"/>
    <w:p w14:paraId="4BBF2E09" w14:textId="77777777" w:rsidR="000729EE" w:rsidRPr="000729EE" w:rsidRDefault="000729EE" w:rsidP="000729EE">
      <w:pPr>
        <w:pStyle w:val="Flietext"/>
      </w:pPr>
    </w:p>
    <w:sectPr w:rsidR="000729EE" w:rsidRPr="000729EE" w:rsidSect="00986AA8">
      <w:headerReference w:type="default" r:id="rId18"/>
      <w:pgSz w:w="11906" w:h="16838" w:code="9"/>
      <w:pgMar w:top="1985" w:right="1134" w:bottom="1701" w:left="1134" w:header="709" w:footer="56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0CD822" w14:textId="77777777" w:rsidR="00C46B0F" w:rsidRDefault="00C46B0F" w:rsidP="00245351">
      <w:pPr>
        <w:spacing w:after="0" w:line="240" w:lineRule="auto"/>
      </w:pPr>
      <w:r>
        <w:separator/>
      </w:r>
    </w:p>
    <w:p w14:paraId="5ECC75E1" w14:textId="77777777" w:rsidR="00C46B0F" w:rsidRDefault="00C46B0F"/>
  </w:endnote>
  <w:endnote w:type="continuationSeparator" w:id="0">
    <w:p w14:paraId="1131A14B" w14:textId="77777777" w:rsidR="00C46B0F" w:rsidRDefault="00C46B0F" w:rsidP="00245351">
      <w:pPr>
        <w:spacing w:after="0" w:line="240" w:lineRule="auto"/>
      </w:pPr>
      <w:r>
        <w:continuationSeparator/>
      </w:r>
    </w:p>
    <w:p w14:paraId="38057631" w14:textId="77777777" w:rsidR="00C46B0F" w:rsidRDefault="00C46B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0944A4" w14:textId="77777777" w:rsidR="00C46B0F" w:rsidRPr="00636070" w:rsidRDefault="00BC5BDC" w:rsidP="00056D7C">
    <w:pPr>
      <w:pStyle w:val="Fuzeile"/>
      <w:jc w:val="right"/>
      <w:rPr>
        <w:sz w:val="18"/>
        <w:szCs w:val="18"/>
      </w:rPr>
    </w:pPr>
    <w:sdt>
      <w:sdtPr>
        <w:rPr>
          <w:sz w:val="18"/>
          <w:szCs w:val="18"/>
        </w:rPr>
        <w:alias w:val="Schutzklasse"/>
        <w:tag w:val="Schutzklasse"/>
        <w:id w:val="1579782083"/>
        <w:comboBox>
          <w:listItem w:displayText="intern" w:value="intern"/>
          <w:listItem w:displayText="offen" w:value="offen"/>
          <w:listItem w:displayText="vertraulich" w:value="vertraulich"/>
          <w:listItem w:displayText="streng vertraulich" w:value="streng vertraulich"/>
        </w:comboBox>
      </w:sdtPr>
      <w:sdtEndPr/>
      <w:sdtContent>
        <w:r w:rsidR="00DE407F">
          <w:rPr>
            <w:sz w:val="18"/>
            <w:szCs w:val="18"/>
          </w:rPr>
          <w:t>vertraulich</w:t>
        </w:r>
      </w:sdtContent>
    </w:sdt>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alias w:val="Schutzklasse"/>
      <w:tag w:val="Schutzklasse"/>
      <w:id w:val="-1112271524"/>
      <w:comboBox>
        <w:listItem w:displayText="intern" w:value="intern"/>
        <w:listItem w:displayText="offen" w:value="offen"/>
        <w:listItem w:displayText="vertraulich" w:value="vertraulich"/>
        <w:listItem w:displayText="streng vertraulich" w:value="streng vertraulich"/>
      </w:comboBox>
    </w:sdtPr>
    <w:sdtEndPr/>
    <w:sdtContent>
      <w:p w14:paraId="002E5DB1" w14:textId="77777777" w:rsidR="00C46B0F" w:rsidRPr="00E2702D" w:rsidRDefault="00C46B0F" w:rsidP="00EB2CB6">
        <w:pPr>
          <w:pStyle w:val="Bildunterschrift"/>
        </w:pPr>
        <w:r w:rsidRPr="00E2702D">
          <w:t>intern</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29837F" w14:textId="77777777" w:rsidR="00C46B0F" w:rsidRDefault="00C46B0F" w:rsidP="00245351">
      <w:pPr>
        <w:spacing w:after="0" w:line="240" w:lineRule="auto"/>
      </w:pPr>
      <w:r>
        <w:separator/>
      </w:r>
    </w:p>
    <w:p w14:paraId="66A677A0" w14:textId="77777777" w:rsidR="00C46B0F" w:rsidRDefault="00C46B0F"/>
  </w:footnote>
  <w:footnote w:type="continuationSeparator" w:id="0">
    <w:p w14:paraId="396CA922" w14:textId="77777777" w:rsidR="00C46B0F" w:rsidRDefault="00C46B0F" w:rsidP="00245351">
      <w:pPr>
        <w:spacing w:after="0" w:line="240" w:lineRule="auto"/>
      </w:pPr>
      <w:r>
        <w:continuationSeparator/>
      </w:r>
    </w:p>
    <w:p w14:paraId="18A144D6" w14:textId="77777777" w:rsidR="00C46B0F" w:rsidRDefault="00C46B0F"/>
  </w:footnote>
  <w:footnote w:id="1">
    <w:p w14:paraId="4E31A273" w14:textId="77777777" w:rsidR="00C46B0F" w:rsidRDefault="00C46B0F">
      <w:pPr>
        <w:pStyle w:val="Funotentext"/>
      </w:pPr>
      <w:r>
        <w:rPr>
          <w:rStyle w:val="Funotenzeichen"/>
        </w:rPr>
        <w:footnoteRef/>
      </w:r>
      <w:r>
        <w:t xml:space="preserve"> GU: Großunternehmen, KMU: Kleines oder mittleres Unternehmen, HS: Hochschule, FE_ Forschungseinrichtung</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ellenraster2"/>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283"/>
      <w:gridCol w:w="284"/>
      <w:gridCol w:w="337"/>
    </w:tblGrid>
    <w:tr w:rsidR="00C46B0F" w:rsidRPr="00175B9C" w14:paraId="3D0D4AA8" w14:textId="77777777" w:rsidTr="00295ADB">
      <w:trPr>
        <w:jc w:val="right"/>
      </w:trPr>
      <w:tc>
        <w:tcPr>
          <w:tcW w:w="3402" w:type="dxa"/>
        </w:tcPr>
        <w:p w14:paraId="7B3505C5" w14:textId="77777777" w:rsidR="00C46B0F" w:rsidRPr="00175B9C" w:rsidRDefault="00C46B0F" w:rsidP="00295ADB">
          <w:pPr>
            <w:pStyle w:val="Kopfzeile"/>
            <w:jc w:val="right"/>
          </w:pPr>
          <w:r>
            <w:t xml:space="preserve">Skizze </w:t>
          </w:r>
          <w:r>
            <w:fldChar w:fldCharType="begin"/>
          </w:r>
          <w:r>
            <w:instrText xml:space="preserve"> STYLEREF  "Überschrift 1" \l  \* MERGEFORMAT </w:instrText>
          </w:r>
          <w:r>
            <w:fldChar w:fldCharType="separate"/>
          </w:r>
          <w:r w:rsidR="00846FD6">
            <w:rPr>
              <w:b/>
              <w:bCs/>
              <w:noProof/>
            </w:rPr>
            <w:t>Fehler! Kein Text mit angegebener Formatvorlage im Dokument.</w:t>
          </w:r>
          <w:r>
            <w:rPr>
              <w:noProof/>
            </w:rPr>
            <w:fldChar w:fldCharType="end"/>
          </w:r>
        </w:p>
      </w:tc>
      <w:tc>
        <w:tcPr>
          <w:tcW w:w="283" w:type="dxa"/>
          <w:tcBorders>
            <w:right w:val="single" w:sz="4" w:space="0" w:color="auto"/>
          </w:tcBorders>
        </w:tcPr>
        <w:p w14:paraId="3C2B4F20" w14:textId="77777777" w:rsidR="00C46B0F" w:rsidRPr="00175B9C" w:rsidRDefault="00C46B0F" w:rsidP="00295ADB">
          <w:pPr>
            <w:pStyle w:val="Kopfzeile"/>
            <w:jc w:val="right"/>
          </w:pPr>
        </w:p>
      </w:tc>
      <w:tc>
        <w:tcPr>
          <w:tcW w:w="284" w:type="dxa"/>
          <w:tcBorders>
            <w:left w:val="single" w:sz="4" w:space="0" w:color="auto"/>
          </w:tcBorders>
        </w:tcPr>
        <w:p w14:paraId="64876281" w14:textId="77777777" w:rsidR="00C46B0F" w:rsidRPr="00175B9C" w:rsidRDefault="00C46B0F" w:rsidP="00295ADB">
          <w:pPr>
            <w:pStyle w:val="Kopfzeile"/>
          </w:pPr>
        </w:p>
      </w:tc>
      <w:tc>
        <w:tcPr>
          <w:tcW w:w="317" w:type="dxa"/>
        </w:tcPr>
        <w:p w14:paraId="38DACD93" w14:textId="77777777" w:rsidR="00C46B0F" w:rsidRPr="00175B9C" w:rsidRDefault="00C46B0F" w:rsidP="00295ADB">
          <w:pPr>
            <w:pStyle w:val="Kopfzeile"/>
          </w:pPr>
          <w:r w:rsidRPr="00175B9C">
            <w:fldChar w:fldCharType="begin"/>
          </w:r>
          <w:r w:rsidRPr="00175B9C">
            <w:instrText>PAGE   \* MERGEFORMAT</w:instrText>
          </w:r>
          <w:r w:rsidRPr="00175B9C">
            <w:fldChar w:fldCharType="separate"/>
          </w:r>
          <w:r w:rsidR="00846FD6">
            <w:rPr>
              <w:noProof/>
            </w:rPr>
            <w:t>B</w:t>
          </w:r>
          <w:r w:rsidRPr="00175B9C">
            <w:fldChar w:fldCharType="end"/>
          </w:r>
        </w:p>
      </w:tc>
    </w:tr>
  </w:tbl>
  <w:p w14:paraId="41F5E918" w14:textId="77777777" w:rsidR="00C46B0F" w:rsidRDefault="00C46B0F" w:rsidP="00295ADB">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0BABDC" w14:textId="77777777" w:rsidR="00C46B0F" w:rsidRDefault="00C46B0F">
    <w:pPr>
      <w:pStyle w:val="Kopfzeile"/>
    </w:pPr>
    <w:r>
      <w:rPr>
        <w:noProof/>
        <w:lang w:eastAsia="de-DE"/>
      </w:rPr>
      <mc:AlternateContent>
        <mc:Choice Requires="wps">
          <w:drawing>
            <wp:anchor distT="45720" distB="45720" distL="114300" distR="114300" simplePos="0" relativeHeight="251660288" behindDoc="0" locked="0" layoutInCell="1" allowOverlap="1" wp14:anchorId="7EDD2AEB" wp14:editId="05C46546">
              <wp:simplePos x="0" y="0"/>
              <wp:positionH relativeFrom="column">
                <wp:posOffset>3224530</wp:posOffset>
              </wp:positionH>
              <wp:positionV relativeFrom="paragraph">
                <wp:posOffset>-729659</wp:posOffset>
              </wp:positionV>
              <wp:extent cx="3268345" cy="919480"/>
              <wp:effectExtent l="0" t="0" r="8255" b="0"/>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8345" cy="919480"/>
                      </a:xfrm>
                      <a:prstGeom prst="rect">
                        <a:avLst/>
                      </a:prstGeom>
                      <a:solidFill>
                        <a:srgbClr val="FFFFFF"/>
                      </a:solidFill>
                      <a:ln w="9525">
                        <a:noFill/>
                        <a:miter lim="800000"/>
                        <a:headEnd/>
                        <a:tailEnd/>
                      </a:ln>
                    </wps:spPr>
                    <wps:txbx>
                      <w:txbxContent>
                        <w:p w14:paraId="7E8C7876" w14:textId="77777777" w:rsidR="00C46B0F" w:rsidRDefault="00C46B0F" w:rsidP="007A36D3">
                          <w:pPr>
                            <w:jc w:val="center"/>
                            <w:rPr>
                              <w:rStyle w:val="berschrift3Zchn"/>
                              <w:rFonts w:eastAsiaTheme="minorHAnsi"/>
                            </w:rPr>
                          </w:pPr>
                          <w:r w:rsidRPr="007A36D3">
                            <w:rPr>
                              <w:rStyle w:val="berschrift3Zchn"/>
                              <w:rFonts w:eastAsiaTheme="minorHAnsi"/>
                            </w:rPr>
                            <w:t>Förderrichtlinie für int</w:t>
                          </w:r>
                          <w:r>
                            <w:rPr>
                              <w:rStyle w:val="berschrift3Zchn"/>
                              <w:rFonts w:eastAsiaTheme="minorHAnsi"/>
                            </w:rPr>
                            <w:t>ernationale Wasserstoffprojekte</w:t>
                          </w:r>
                        </w:p>
                        <w:p w14:paraId="6DF6499D" w14:textId="77777777" w:rsidR="00C46B0F" w:rsidRDefault="00C46B0F" w:rsidP="00C46B0F">
                          <w:pPr>
                            <w:pStyle w:val="Listenabsatz"/>
                            <w:numPr>
                              <w:ilvl w:val="0"/>
                              <w:numId w:val="12"/>
                            </w:numPr>
                            <w:jc w:val="center"/>
                          </w:pPr>
                          <w:r>
                            <w:t>Modul 1</w:t>
                          </w:r>
                          <w:r w:rsidR="00DB657E">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DD2AEB" id="_x0000_t202" coordsize="21600,21600" o:spt="202" path="m,l,21600r21600,l21600,xe">
              <v:stroke joinstyle="miter"/>
              <v:path gradientshapeok="t" o:connecttype="rect"/>
            </v:shapetype>
            <v:shape id="_x0000_s1027" type="#_x0000_t202" style="position:absolute;margin-left:253.9pt;margin-top:-57.45pt;width:257.35pt;height:72.4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" stroked="f">
              <v:textbox>
                <w:txbxContent>
                  <w:p w14:paraId="7E8C7876" w14:textId="77777777" w:rsidR="00C46B0F" w:rsidRDefault="00C46B0F" w:rsidP="007A36D3">
                    <w:pPr>
                      <w:jc w:val="center"/>
                      <w:rPr>
                        <w:rStyle w:val="berschrift3Zchn"/>
                        <w:rFonts w:eastAsiaTheme="minorHAnsi"/>
                      </w:rPr>
                    </w:pPr>
                    <w:r w:rsidRPr="007A36D3">
                      <w:rPr>
                        <w:rStyle w:val="berschrift3Zchn"/>
                        <w:rFonts w:eastAsiaTheme="minorHAnsi"/>
                      </w:rPr>
                      <w:t>Förderrichtlinie für int</w:t>
                    </w:r>
                    <w:r>
                      <w:rPr>
                        <w:rStyle w:val="berschrift3Zchn"/>
                        <w:rFonts w:eastAsiaTheme="minorHAnsi"/>
                      </w:rPr>
                      <w:t>ernationale Wasserstoffprojekte</w:t>
                    </w:r>
                  </w:p>
                  <w:p w14:paraId="6DF6499D" w14:textId="77777777" w:rsidR="00C46B0F" w:rsidRDefault="00C46B0F" w:rsidP="00C46B0F">
                    <w:pPr>
                      <w:pStyle w:val="Listenabsatz"/>
                      <w:numPr>
                        <w:ilvl w:val="0"/>
                        <w:numId w:val="12"/>
                      </w:numPr>
                      <w:jc w:val="center"/>
                    </w:pPr>
                    <w:r>
                      <w:t>Modul 1</w:t>
                    </w:r>
                    <w:r w:rsidR="00DB657E">
                      <w:t xml:space="preserve">   -</w:t>
                    </w:r>
                  </w:p>
                </w:txbxContent>
              </v:textbox>
              <w10:wrap type="square"/>
            </v:shape>
          </w:pict>
        </mc:Fallback>
      </mc:AlternateContent>
    </w:r>
    <w:r>
      <w:rPr>
        <w:noProof/>
        <w:lang w:eastAsia="de-DE"/>
      </w:rPr>
      <mc:AlternateContent>
        <mc:Choice Requires="wps">
          <w:drawing>
            <wp:anchor distT="45720" distB="45720" distL="114300" distR="114300" simplePos="0" relativeHeight="251662336" behindDoc="0" locked="0" layoutInCell="1" allowOverlap="1" wp14:anchorId="5A6DD11F" wp14:editId="41FC6FEC">
              <wp:simplePos x="0" y="0"/>
              <wp:positionH relativeFrom="column">
                <wp:posOffset>1761358</wp:posOffset>
              </wp:positionH>
              <wp:positionV relativeFrom="paragraph">
                <wp:posOffset>395221</wp:posOffset>
              </wp:positionV>
              <wp:extent cx="2360930" cy="1404620"/>
              <wp:effectExtent l="0" t="0" r="9525" b="0"/>
              <wp:wrapSquare wrapText="bothSides"/>
              <wp:docPr id="2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0475943D" w14:textId="77777777" w:rsidR="00C46B0F" w:rsidRPr="007A36D3" w:rsidRDefault="00C46B0F" w:rsidP="00FD3141">
                          <w:pPr>
                            <w:pStyle w:val="ZwischenberschriftProjekt"/>
                            <w:spacing w:before="0" w:line="240" w:lineRule="auto"/>
                            <w:jc w:val="center"/>
                            <w:rPr>
                              <w:sz w:val="52"/>
                            </w:rPr>
                          </w:pPr>
                          <w:r w:rsidRPr="007A36D3">
                            <w:rPr>
                              <w:sz w:val="52"/>
                            </w:rPr>
                            <w:t>Projektskizze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A6DD11F" id="_x0000_s1028" type="#_x0000_t202" style="position:absolute;margin-left:138.7pt;margin-top:31.1pt;width:185.9pt;height:110.6pt;z-index:25166233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" stroked="f">
              <v:textbox style="mso-fit-shape-to-text:t">
                <w:txbxContent>
                  <w:p w14:paraId="0475943D" w14:textId="77777777" w:rsidR="00C46B0F" w:rsidRPr="007A36D3" w:rsidRDefault="00C46B0F" w:rsidP="00FD3141">
                    <w:pPr>
                      <w:pStyle w:val="ZwischenberschriftProjekt"/>
                      <w:spacing w:before="0" w:line="240" w:lineRule="auto"/>
                      <w:jc w:val="center"/>
                      <w:rPr>
                        <w:sz w:val="52"/>
                      </w:rPr>
                    </w:pPr>
                    <w:r w:rsidRPr="007A36D3">
                      <w:rPr>
                        <w:sz w:val="52"/>
                      </w:rPr>
                      <w:t>Projektskizze</w:t>
                    </w:r>
                  </w:p>
                </w:txbxContent>
              </v:textbox>
              <w10:wrap type="square"/>
            </v:shape>
          </w:pict>
        </mc:Fallback>
      </mc:AlternateContent>
    </w:r>
    <w:r>
      <w:rPr>
        <w:noProof/>
        <w:lang w:eastAsia="de-DE"/>
      </w:rPr>
      <w:drawing>
        <wp:anchor distT="0" distB="0" distL="114300" distR="114300" simplePos="0" relativeHeight="251658240" behindDoc="0" locked="1" layoutInCell="1" allowOverlap="1" wp14:anchorId="0C5E8C86" wp14:editId="2241B7B7">
          <wp:simplePos x="0" y="0"/>
          <wp:positionH relativeFrom="page">
            <wp:posOffset>-1905</wp:posOffset>
          </wp:positionH>
          <wp:positionV relativeFrom="page">
            <wp:posOffset>0</wp:posOffset>
          </wp:positionV>
          <wp:extent cx="7566660" cy="1259840"/>
          <wp:effectExtent l="0" t="0" r="0" b="0"/>
          <wp:wrapNone/>
          <wp:docPr id="26" name="Grafik 26" title="Logo Projektträger Jüli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Header.jpg"/>
                  <pic:cNvPicPr/>
                </pic:nvPicPr>
                <pic:blipFill>
                  <a:blip r:embed="rId1">
                    <a:extLst>
                      <a:ext uri="{28A0092B-C50C-407E-A947-70E740481C1C}">
                        <a14:useLocalDpi xmlns:a14="http://schemas.microsoft.com/office/drawing/2010/main" val="0"/>
                      </a:ext>
                    </a:extLst>
                  </a:blip>
                  <a:stretch>
                    <a:fillRect/>
                  </a:stretch>
                </pic:blipFill>
                <pic:spPr>
                  <a:xfrm>
                    <a:off x="0" y="0"/>
                    <a:ext cx="7566660" cy="125984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253691" w14:textId="77777777" w:rsidR="00C46B0F" w:rsidRDefault="00C46B0F" w:rsidP="00295ADB">
    <w:pPr>
      <w:pStyle w:val="Kopfzeile"/>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127BF5" w14:textId="77777777" w:rsidR="00C46B0F" w:rsidRDefault="00C46B0F">
    <w:pPr>
      <w:pStyle w:val="Kopfzeile"/>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ellenraster2"/>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283"/>
      <w:gridCol w:w="284"/>
      <w:gridCol w:w="417"/>
    </w:tblGrid>
    <w:tr w:rsidR="00C46B0F" w:rsidRPr="00175B9C" w14:paraId="405FA146" w14:textId="77777777" w:rsidTr="00295ADB">
      <w:trPr>
        <w:jc w:val="right"/>
      </w:trPr>
      <w:tc>
        <w:tcPr>
          <w:tcW w:w="3402" w:type="dxa"/>
        </w:tcPr>
        <w:p w14:paraId="0ED6281D" w14:textId="77777777" w:rsidR="00C46B0F" w:rsidRPr="00175B9C" w:rsidRDefault="00C46B0F" w:rsidP="00295ADB">
          <w:pPr>
            <w:pStyle w:val="Kopfzeile"/>
            <w:jc w:val="right"/>
          </w:pPr>
          <w:r>
            <w:t>Skizze zu Projekt &lt;nnnn&gt;</w:t>
          </w:r>
        </w:p>
      </w:tc>
      <w:tc>
        <w:tcPr>
          <w:tcW w:w="283" w:type="dxa"/>
          <w:tcBorders>
            <w:right w:val="single" w:sz="4" w:space="0" w:color="auto"/>
          </w:tcBorders>
        </w:tcPr>
        <w:p w14:paraId="48CD9C02" w14:textId="77777777" w:rsidR="00C46B0F" w:rsidRPr="00175B9C" w:rsidRDefault="00C46B0F" w:rsidP="00295ADB">
          <w:pPr>
            <w:pStyle w:val="Kopfzeile"/>
            <w:jc w:val="right"/>
          </w:pPr>
        </w:p>
      </w:tc>
      <w:tc>
        <w:tcPr>
          <w:tcW w:w="284" w:type="dxa"/>
          <w:tcBorders>
            <w:left w:val="single" w:sz="4" w:space="0" w:color="auto"/>
          </w:tcBorders>
        </w:tcPr>
        <w:p w14:paraId="12E6E2F6" w14:textId="77777777" w:rsidR="00C46B0F" w:rsidRPr="00175B9C" w:rsidRDefault="00C46B0F" w:rsidP="00295ADB">
          <w:pPr>
            <w:pStyle w:val="Kopfzeile"/>
          </w:pPr>
        </w:p>
      </w:tc>
      <w:tc>
        <w:tcPr>
          <w:tcW w:w="317" w:type="dxa"/>
        </w:tcPr>
        <w:p w14:paraId="3E9DA214" w14:textId="08FC15ED" w:rsidR="00C46B0F" w:rsidRPr="00175B9C" w:rsidRDefault="00C46B0F" w:rsidP="00295ADB">
          <w:pPr>
            <w:pStyle w:val="Kopfzeile"/>
          </w:pPr>
          <w:r>
            <w:t>[</w:t>
          </w:r>
          <w:r>
            <w:fldChar w:fldCharType="begin"/>
          </w:r>
          <w:r>
            <w:instrText>PAGE   \* MERGEFORMAT</w:instrText>
          </w:r>
          <w:r>
            <w:fldChar w:fldCharType="separate"/>
          </w:r>
          <w:r w:rsidR="00BC5BDC">
            <w:rPr>
              <w:noProof/>
            </w:rPr>
            <w:t>4</w:t>
          </w:r>
          <w:r>
            <w:fldChar w:fldCharType="end"/>
          </w:r>
          <w:r>
            <w:t>]</w:t>
          </w:r>
        </w:p>
      </w:tc>
    </w:tr>
  </w:tbl>
  <w:p w14:paraId="2FBAC343" w14:textId="77777777" w:rsidR="00C46B0F" w:rsidRDefault="00C46B0F" w:rsidP="00295ADB">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847146"/>
    <w:multiLevelType w:val="multilevel"/>
    <w:tmpl w:val="DCD444DE"/>
    <w:numStyleLink w:val="AufzhlungPunkte"/>
  </w:abstractNum>
  <w:abstractNum w:abstractNumId="1" w15:restartNumberingAfterBreak="0">
    <w:nsid w:val="0C5554FA"/>
    <w:multiLevelType w:val="multilevel"/>
    <w:tmpl w:val="7B4A3762"/>
    <w:numStyleLink w:val="AufzhlungNummern"/>
  </w:abstractNum>
  <w:abstractNum w:abstractNumId="2" w15:restartNumberingAfterBreak="0">
    <w:nsid w:val="245F76BB"/>
    <w:multiLevelType w:val="multilevel"/>
    <w:tmpl w:val="DCD444DE"/>
    <w:numStyleLink w:val="AufzhlungPunkte"/>
  </w:abstractNum>
  <w:abstractNum w:abstractNumId="3" w15:restartNumberingAfterBreak="0">
    <w:nsid w:val="2CE754A7"/>
    <w:multiLevelType w:val="multilevel"/>
    <w:tmpl w:val="DCD444DE"/>
    <w:numStyleLink w:val="AufzhlungPunkte"/>
  </w:abstractNum>
  <w:abstractNum w:abstractNumId="4" w15:restartNumberingAfterBreak="0">
    <w:nsid w:val="466D7E60"/>
    <w:multiLevelType w:val="multilevel"/>
    <w:tmpl w:val="DCD444DE"/>
    <w:numStyleLink w:val="AufzhlungPunkte"/>
  </w:abstractNum>
  <w:abstractNum w:abstractNumId="5" w15:restartNumberingAfterBreak="0">
    <w:nsid w:val="47653064"/>
    <w:multiLevelType w:val="multilevel"/>
    <w:tmpl w:val="DCD444DE"/>
    <w:numStyleLink w:val="AufzhlungPunkte"/>
  </w:abstractNum>
  <w:abstractNum w:abstractNumId="6" w15:restartNumberingAfterBreak="0">
    <w:nsid w:val="503A15B4"/>
    <w:multiLevelType w:val="multilevel"/>
    <w:tmpl w:val="DCD444DE"/>
    <w:styleLink w:val="AufzhlungPunkte"/>
    <w:lvl w:ilvl="0">
      <w:start w:val="1"/>
      <w:numFmt w:val="bullet"/>
      <w:pStyle w:val="AufzhlungPunkte0"/>
      <w:lvlText w:val=""/>
      <w:lvlJc w:val="left"/>
      <w:pPr>
        <w:ind w:left="357" w:hanging="357"/>
      </w:pPr>
      <w:rPr>
        <w:rFonts w:ascii="Wingdings" w:hAnsi="Wingdings" w:hint="default"/>
        <w:color w:val="264540" w:themeColor="text2"/>
        <w:sz w:val="22"/>
      </w:rPr>
    </w:lvl>
    <w:lvl w:ilvl="1">
      <w:start w:val="1"/>
      <w:numFmt w:val="bullet"/>
      <w:lvlRestart w:val="0"/>
      <w:lvlText w:val=""/>
      <w:lvlJc w:val="left"/>
      <w:pPr>
        <w:ind w:left="737" w:hanging="380"/>
      </w:pPr>
      <w:rPr>
        <w:rFonts w:ascii="Wingdings" w:hAnsi="Wingdings" w:hint="default"/>
        <w:color w:val="264540" w:themeColor="text2"/>
        <w:sz w:val="22"/>
      </w:rPr>
    </w:lvl>
    <w:lvl w:ilvl="2">
      <w:start w:val="1"/>
      <w:numFmt w:val="bullet"/>
      <w:lvlText w:val=""/>
      <w:lvlJc w:val="left"/>
      <w:pPr>
        <w:ind w:left="1134" w:hanging="397"/>
      </w:pPr>
      <w:rPr>
        <w:rFonts w:ascii="Wingdings" w:hAnsi="Wingdings" w:hint="default"/>
      </w:rPr>
    </w:lvl>
    <w:lvl w:ilvl="3">
      <w:start w:val="1"/>
      <w:numFmt w:val="bullet"/>
      <w:lvlText w:val=""/>
      <w:lvlJc w:val="left"/>
      <w:pPr>
        <w:ind w:left="3237" w:hanging="360"/>
      </w:pPr>
      <w:rPr>
        <w:rFonts w:ascii="Symbol" w:hAnsi="Symbol" w:hint="default"/>
      </w:rPr>
    </w:lvl>
    <w:lvl w:ilvl="4">
      <w:start w:val="1"/>
      <w:numFmt w:val="bullet"/>
      <w:lvlText w:val="o"/>
      <w:lvlJc w:val="left"/>
      <w:pPr>
        <w:ind w:left="3957" w:hanging="360"/>
      </w:pPr>
      <w:rPr>
        <w:rFonts w:ascii="Courier New" w:hAnsi="Courier New" w:cs="Courier New" w:hint="default"/>
      </w:rPr>
    </w:lvl>
    <w:lvl w:ilvl="5">
      <w:start w:val="1"/>
      <w:numFmt w:val="bullet"/>
      <w:lvlText w:val=""/>
      <w:lvlJc w:val="left"/>
      <w:pPr>
        <w:ind w:left="4677" w:hanging="360"/>
      </w:pPr>
      <w:rPr>
        <w:rFonts w:ascii="Wingdings" w:hAnsi="Wingdings" w:hint="default"/>
      </w:rPr>
    </w:lvl>
    <w:lvl w:ilvl="6">
      <w:start w:val="1"/>
      <w:numFmt w:val="bullet"/>
      <w:lvlText w:val=""/>
      <w:lvlJc w:val="left"/>
      <w:pPr>
        <w:ind w:left="5397" w:hanging="360"/>
      </w:pPr>
      <w:rPr>
        <w:rFonts w:ascii="Symbol" w:hAnsi="Symbol" w:hint="default"/>
      </w:rPr>
    </w:lvl>
    <w:lvl w:ilvl="7">
      <w:start w:val="1"/>
      <w:numFmt w:val="bullet"/>
      <w:lvlText w:val="o"/>
      <w:lvlJc w:val="left"/>
      <w:pPr>
        <w:ind w:left="6117" w:hanging="360"/>
      </w:pPr>
      <w:rPr>
        <w:rFonts w:ascii="Courier New" w:hAnsi="Courier New" w:cs="Courier New" w:hint="default"/>
      </w:rPr>
    </w:lvl>
    <w:lvl w:ilvl="8">
      <w:start w:val="1"/>
      <w:numFmt w:val="bullet"/>
      <w:lvlText w:val=""/>
      <w:lvlJc w:val="left"/>
      <w:pPr>
        <w:ind w:left="6837" w:hanging="360"/>
      </w:pPr>
      <w:rPr>
        <w:rFonts w:ascii="Wingdings" w:hAnsi="Wingdings" w:hint="default"/>
      </w:rPr>
    </w:lvl>
  </w:abstractNum>
  <w:abstractNum w:abstractNumId="7" w15:restartNumberingAfterBreak="0">
    <w:nsid w:val="53D6793B"/>
    <w:multiLevelType w:val="multilevel"/>
    <w:tmpl w:val="7B4A3762"/>
    <w:styleLink w:val="AufzhlungNummern"/>
    <w:lvl w:ilvl="0">
      <w:start w:val="1"/>
      <w:numFmt w:val="decimal"/>
      <w:pStyle w:val="AufzhlungNummerierung"/>
      <w:lvlText w:val="%1."/>
      <w:lvlJc w:val="left"/>
      <w:pPr>
        <w:ind w:left="397" w:hanging="397"/>
      </w:pPr>
      <w:rPr>
        <w:rFonts w:ascii="Arial" w:hAnsi="Arial" w:hint="default"/>
        <w:color w:val="264540" w:themeColor="text2"/>
        <w:sz w:val="22"/>
      </w:rPr>
    </w:lvl>
    <w:lvl w:ilvl="1">
      <w:start w:val="1"/>
      <w:numFmt w:val="lowerLetter"/>
      <w:lvlRestart w:val="0"/>
      <w:lvlText w:val="%2"/>
      <w:lvlJc w:val="left"/>
      <w:pPr>
        <w:ind w:left="737" w:hanging="380"/>
      </w:pPr>
      <w:rPr>
        <w:rFonts w:ascii="Arial" w:hAnsi="Arial" w:hint="default"/>
        <w:b w:val="0"/>
        <w:i w:val="0"/>
        <w:color w:val="264540" w:themeColor="text2"/>
        <w:sz w:val="22"/>
      </w:rPr>
    </w:lvl>
    <w:lvl w:ilvl="2">
      <w:start w:val="1"/>
      <w:numFmt w:val="lowerRoman"/>
      <w:lvlText w:val="%3."/>
      <w:lvlJc w:val="right"/>
      <w:pPr>
        <w:ind w:left="1134" w:hanging="283"/>
      </w:pPr>
      <w:rPr>
        <w:rFonts w:ascii="Arial" w:hAnsi="Arial" w:hint="default"/>
        <w:color w:val="264540" w:themeColor="text2"/>
        <w:sz w:val="22"/>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8" w15:restartNumberingAfterBreak="0">
    <w:nsid w:val="6C362931"/>
    <w:multiLevelType w:val="multilevel"/>
    <w:tmpl w:val="843EBAFE"/>
    <w:lvl w:ilvl="0">
      <w:start w:val="1"/>
      <w:numFmt w:val="decimal"/>
      <w:pStyle w:val="berschrift3"/>
      <w:lvlText w:val="%1"/>
      <w:lvlJc w:val="left"/>
      <w:pPr>
        <w:ind w:left="432" w:hanging="432"/>
      </w:pPr>
      <w:rPr>
        <w:rFonts w:hint="default"/>
      </w:rPr>
    </w:lvl>
    <w:lvl w:ilvl="1">
      <w:start w:val="1"/>
      <w:numFmt w:val="decimal"/>
      <w:pStyle w:val="berschrift4"/>
      <w:lvlText w:val="%1.%2"/>
      <w:lvlJc w:val="left"/>
      <w:pPr>
        <w:ind w:left="576" w:hanging="576"/>
      </w:pPr>
      <w:rPr>
        <w:rFonts w:hint="default"/>
      </w:rPr>
    </w:lvl>
    <w:lvl w:ilvl="2">
      <w:start w:val="1"/>
      <w:numFmt w:val="decimal"/>
      <w:pStyle w:val="berschrift5"/>
      <w:lvlText w:val="%1.%2.%3"/>
      <w:lvlJc w:val="left"/>
      <w:pPr>
        <w:ind w:left="720" w:hanging="720"/>
      </w:pPr>
      <w:rPr>
        <w:rFonts w:hint="default"/>
      </w:rPr>
    </w:lvl>
    <w:lvl w:ilvl="3">
      <w:start w:val="1"/>
      <w:numFmt w:val="decimal"/>
      <w:pStyle w:val="berschrift6"/>
      <w:lvlText w:val="%1.%2.%3.%4"/>
      <w:lvlJc w:val="left"/>
      <w:pPr>
        <w:ind w:left="1191" w:hanging="119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9" w15:restartNumberingAfterBreak="0">
    <w:nsid w:val="6D343D78"/>
    <w:multiLevelType w:val="hybridMultilevel"/>
    <w:tmpl w:val="6652EA86"/>
    <w:lvl w:ilvl="0" w:tplc="851C2142">
      <w:start w:val="3"/>
      <w:numFmt w:val="bullet"/>
      <w:lvlText w:val="-"/>
      <w:lvlJc w:val="left"/>
      <w:pPr>
        <w:ind w:left="720" w:hanging="360"/>
      </w:pPr>
      <w:rPr>
        <w:rFonts w:ascii="Arial" w:eastAsiaTheme="minorHAnsi" w:hAnsi="Arial" w:cs="Arial" w:hint="default"/>
        <w:b/>
        <w:color w:val="000000" w:themeColor="text1"/>
        <w:sz w:val="28"/>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D9135E9"/>
    <w:multiLevelType w:val="multilevel"/>
    <w:tmpl w:val="BB5087F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191" w:hanging="119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abstractNumId w:val="6"/>
  </w:num>
  <w:num w:numId="2">
    <w:abstractNumId w:val="7"/>
  </w:num>
  <w:num w:numId="3">
    <w:abstractNumId w:val="4"/>
  </w:num>
  <w:num w:numId="4">
    <w:abstractNumId w:val="8"/>
  </w:num>
  <w:num w:numId="5">
    <w:abstractNumId w:val="1"/>
  </w:num>
  <w:num w:numId="6">
    <w:abstractNumId w:val="5"/>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0"/>
  </w:num>
  <w:num w:numId="10">
    <w:abstractNumId w:val="3"/>
  </w:num>
  <w:num w:numId="11">
    <w:abstractNumId w:val="10"/>
  </w:num>
  <w:num w:numId="12">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attachedTemplate r:id="rId1"/>
  <w:trackRevisions/>
  <w:defaultTabStop w:val="709"/>
  <w:autoHyphenation/>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6D3"/>
    <w:rsid w:val="0000401B"/>
    <w:rsid w:val="00005AAE"/>
    <w:rsid w:val="000128BB"/>
    <w:rsid w:val="000255AF"/>
    <w:rsid w:val="000323CD"/>
    <w:rsid w:val="00032D55"/>
    <w:rsid w:val="0003660B"/>
    <w:rsid w:val="00047CFF"/>
    <w:rsid w:val="00052D3E"/>
    <w:rsid w:val="00055FD5"/>
    <w:rsid w:val="00056D7C"/>
    <w:rsid w:val="0006343B"/>
    <w:rsid w:val="00066EB8"/>
    <w:rsid w:val="00066EF0"/>
    <w:rsid w:val="00070D33"/>
    <w:rsid w:val="000729EE"/>
    <w:rsid w:val="00080246"/>
    <w:rsid w:val="000A2360"/>
    <w:rsid w:val="000A7772"/>
    <w:rsid w:val="000B445D"/>
    <w:rsid w:val="000C18A3"/>
    <w:rsid w:val="000E3B4F"/>
    <w:rsid w:val="000F2AEC"/>
    <w:rsid w:val="0010133A"/>
    <w:rsid w:val="00117FC7"/>
    <w:rsid w:val="001363D6"/>
    <w:rsid w:val="001370CB"/>
    <w:rsid w:val="0013764C"/>
    <w:rsid w:val="00140DAC"/>
    <w:rsid w:val="001476AA"/>
    <w:rsid w:val="001575D9"/>
    <w:rsid w:val="00164CE7"/>
    <w:rsid w:val="00167F85"/>
    <w:rsid w:val="00171377"/>
    <w:rsid w:val="00175B9C"/>
    <w:rsid w:val="00175FA8"/>
    <w:rsid w:val="00184FAD"/>
    <w:rsid w:val="00185624"/>
    <w:rsid w:val="0019189B"/>
    <w:rsid w:val="0019504C"/>
    <w:rsid w:val="00195B3E"/>
    <w:rsid w:val="001A146B"/>
    <w:rsid w:val="001A1C47"/>
    <w:rsid w:val="001A4D06"/>
    <w:rsid w:val="001B3D95"/>
    <w:rsid w:val="001B58DE"/>
    <w:rsid w:val="001B6487"/>
    <w:rsid w:val="001C1458"/>
    <w:rsid w:val="001D46D3"/>
    <w:rsid w:val="001D73A4"/>
    <w:rsid w:val="001F53B6"/>
    <w:rsid w:val="001F5AF5"/>
    <w:rsid w:val="001F648D"/>
    <w:rsid w:val="00201AC2"/>
    <w:rsid w:val="00205405"/>
    <w:rsid w:val="00206E06"/>
    <w:rsid w:val="0021784C"/>
    <w:rsid w:val="002216D6"/>
    <w:rsid w:val="0022476F"/>
    <w:rsid w:val="00230BC1"/>
    <w:rsid w:val="00236242"/>
    <w:rsid w:val="00241CDC"/>
    <w:rsid w:val="00245351"/>
    <w:rsid w:val="00245970"/>
    <w:rsid w:val="00250E34"/>
    <w:rsid w:val="0025136D"/>
    <w:rsid w:val="002547D6"/>
    <w:rsid w:val="00261ED6"/>
    <w:rsid w:val="002659EE"/>
    <w:rsid w:val="002733F5"/>
    <w:rsid w:val="002735A9"/>
    <w:rsid w:val="00274F59"/>
    <w:rsid w:val="002927F1"/>
    <w:rsid w:val="00295ADB"/>
    <w:rsid w:val="002A727A"/>
    <w:rsid w:val="002C1B1D"/>
    <w:rsid w:val="002C6A99"/>
    <w:rsid w:val="002E269F"/>
    <w:rsid w:val="002E4912"/>
    <w:rsid w:val="002F29AD"/>
    <w:rsid w:val="002F6256"/>
    <w:rsid w:val="002F7965"/>
    <w:rsid w:val="00304FCF"/>
    <w:rsid w:val="00307A11"/>
    <w:rsid w:val="00312DD1"/>
    <w:rsid w:val="00313507"/>
    <w:rsid w:val="00313C59"/>
    <w:rsid w:val="003267E7"/>
    <w:rsid w:val="00327019"/>
    <w:rsid w:val="003317FB"/>
    <w:rsid w:val="0033786E"/>
    <w:rsid w:val="003424DE"/>
    <w:rsid w:val="0034605E"/>
    <w:rsid w:val="00353A56"/>
    <w:rsid w:val="00354B19"/>
    <w:rsid w:val="00372FF8"/>
    <w:rsid w:val="00385CB3"/>
    <w:rsid w:val="00386044"/>
    <w:rsid w:val="003972B4"/>
    <w:rsid w:val="0039786F"/>
    <w:rsid w:val="003A2574"/>
    <w:rsid w:val="003C3100"/>
    <w:rsid w:val="003C3A19"/>
    <w:rsid w:val="003C6D96"/>
    <w:rsid w:val="003D1CC9"/>
    <w:rsid w:val="003D4C3F"/>
    <w:rsid w:val="003F2645"/>
    <w:rsid w:val="003F6C66"/>
    <w:rsid w:val="003F6F21"/>
    <w:rsid w:val="003F6F85"/>
    <w:rsid w:val="003F708F"/>
    <w:rsid w:val="003F7386"/>
    <w:rsid w:val="00400B74"/>
    <w:rsid w:val="00414602"/>
    <w:rsid w:val="004234E9"/>
    <w:rsid w:val="00432CCF"/>
    <w:rsid w:val="00433F9B"/>
    <w:rsid w:val="004376E3"/>
    <w:rsid w:val="00440753"/>
    <w:rsid w:val="004419E0"/>
    <w:rsid w:val="00442F0F"/>
    <w:rsid w:val="00451A63"/>
    <w:rsid w:val="004651C1"/>
    <w:rsid w:val="004675A5"/>
    <w:rsid w:val="004707FA"/>
    <w:rsid w:val="00472CAB"/>
    <w:rsid w:val="004918A3"/>
    <w:rsid w:val="00491BD0"/>
    <w:rsid w:val="004943E2"/>
    <w:rsid w:val="004946B6"/>
    <w:rsid w:val="004956DF"/>
    <w:rsid w:val="004A171F"/>
    <w:rsid w:val="004A33DB"/>
    <w:rsid w:val="004A409D"/>
    <w:rsid w:val="004A7B94"/>
    <w:rsid w:val="004B2616"/>
    <w:rsid w:val="004B2E89"/>
    <w:rsid w:val="004B605D"/>
    <w:rsid w:val="004B686C"/>
    <w:rsid w:val="004C61FE"/>
    <w:rsid w:val="004D3074"/>
    <w:rsid w:val="004F30B9"/>
    <w:rsid w:val="004F5A66"/>
    <w:rsid w:val="00500E13"/>
    <w:rsid w:val="005025DC"/>
    <w:rsid w:val="00505375"/>
    <w:rsid w:val="00506F8E"/>
    <w:rsid w:val="00507321"/>
    <w:rsid w:val="005076E6"/>
    <w:rsid w:val="005103BE"/>
    <w:rsid w:val="00511A1F"/>
    <w:rsid w:val="0051205C"/>
    <w:rsid w:val="00523535"/>
    <w:rsid w:val="005264AE"/>
    <w:rsid w:val="005324A4"/>
    <w:rsid w:val="00535AC1"/>
    <w:rsid w:val="00536983"/>
    <w:rsid w:val="005519AE"/>
    <w:rsid w:val="005535CB"/>
    <w:rsid w:val="00561B9C"/>
    <w:rsid w:val="005626D3"/>
    <w:rsid w:val="00562B59"/>
    <w:rsid w:val="005666A5"/>
    <w:rsid w:val="0057183B"/>
    <w:rsid w:val="00572171"/>
    <w:rsid w:val="005726C4"/>
    <w:rsid w:val="00574D7B"/>
    <w:rsid w:val="00586213"/>
    <w:rsid w:val="00586346"/>
    <w:rsid w:val="00587FAE"/>
    <w:rsid w:val="005955E6"/>
    <w:rsid w:val="005A5A81"/>
    <w:rsid w:val="005A6BC0"/>
    <w:rsid w:val="005C2D6D"/>
    <w:rsid w:val="005C450B"/>
    <w:rsid w:val="005D037A"/>
    <w:rsid w:val="005D6A2D"/>
    <w:rsid w:val="005D7BA3"/>
    <w:rsid w:val="005E3B2E"/>
    <w:rsid w:val="005E3FA2"/>
    <w:rsid w:val="005E534B"/>
    <w:rsid w:val="005F6157"/>
    <w:rsid w:val="005F6563"/>
    <w:rsid w:val="0060626C"/>
    <w:rsid w:val="006068D5"/>
    <w:rsid w:val="00607E1D"/>
    <w:rsid w:val="00607E7F"/>
    <w:rsid w:val="00615E5D"/>
    <w:rsid w:val="00617644"/>
    <w:rsid w:val="006201E7"/>
    <w:rsid w:val="00636070"/>
    <w:rsid w:val="006450F7"/>
    <w:rsid w:val="0064617B"/>
    <w:rsid w:val="00646B6B"/>
    <w:rsid w:val="00651B89"/>
    <w:rsid w:val="00657B6D"/>
    <w:rsid w:val="00661788"/>
    <w:rsid w:val="006630C5"/>
    <w:rsid w:val="00666A5A"/>
    <w:rsid w:val="00670546"/>
    <w:rsid w:val="006809CB"/>
    <w:rsid w:val="00680D1A"/>
    <w:rsid w:val="006A1F57"/>
    <w:rsid w:val="006A1FB0"/>
    <w:rsid w:val="006B06CD"/>
    <w:rsid w:val="006B4372"/>
    <w:rsid w:val="006D073B"/>
    <w:rsid w:val="006D4795"/>
    <w:rsid w:val="006D6654"/>
    <w:rsid w:val="006E3C10"/>
    <w:rsid w:val="006E4996"/>
    <w:rsid w:val="006E6888"/>
    <w:rsid w:val="006F3373"/>
    <w:rsid w:val="007044D9"/>
    <w:rsid w:val="00704905"/>
    <w:rsid w:val="00705BB3"/>
    <w:rsid w:val="00706C4D"/>
    <w:rsid w:val="00707CE9"/>
    <w:rsid w:val="0071151A"/>
    <w:rsid w:val="007144B6"/>
    <w:rsid w:val="007158D9"/>
    <w:rsid w:val="00733439"/>
    <w:rsid w:val="007347B7"/>
    <w:rsid w:val="00737228"/>
    <w:rsid w:val="00746EE8"/>
    <w:rsid w:val="007524AA"/>
    <w:rsid w:val="00754F96"/>
    <w:rsid w:val="00760580"/>
    <w:rsid w:val="0076176C"/>
    <w:rsid w:val="0076739E"/>
    <w:rsid w:val="00770467"/>
    <w:rsid w:val="0077325B"/>
    <w:rsid w:val="00792B2F"/>
    <w:rsid w:val="007946DB"/>
    <w:rsid w:val="0079508B"/>
    <w:rsid w:val="0079714A"/>
    <w:rsid w:val="007A19E1"/>
    <w:rsid w:val="007A1FFC"/>
    <w:rsid w:val="007A36D3"/>
    <w:rsid w:val="007A7509"/>
    <w:rsid w:val="007C0F01"/>
    <w:rsid w:val="007C603E"/>
    <w:rsid w:val="007C74B4"/>
    <w:rsid w:val="007E5971"/>
    <w:rsid w:val="007F1E0A"/>
    <w:rsid w:val="008006EB"/>
    <w:rsid w:val="00810DCA"/>
    <w:rsid w:val="0081411D"/>
    <w:rsid w:val="00815B08"/>
    <w:rsid w:val="00815DD5"/>
    <w:rsid w:val="00821596"/>
    <w:rsid w:val="00826D48"/>
    <w:rsid w:val="00827941"/>
    <w:rsid w:val="00832D29"/>
    <w:rsid w:val="00837F0D"/>
    <w:rsid w:val="00842544"/>
    <w:rsid w:val="00845D20"/>
    <w:rsid w:val="00846FD6"/>
    <w:rsid w:val="00852791"/>
    <w:rsid w:val="00855091"/>
    <w:rsid w:val="008575E3"/>
    <w:rsid w:val="008609A9"/>
    <w:rsid w:val="0086120E"/>
    <w:rsid w:val="00861BAA"/>
    <w:rsid w:val="008631B0"/>
    <w:rsid w:val="0086401B"/>
    <w:rsid w:val="008654F0"/>
    <w:rsid w:val="00866243"/>
    <w:rsid w:val="00867669"/>
    <w:rsid w:val="00877195"/>
    <w:rsid w:val="00887292"/>
    <w:rsid w:val="0088785D"/>
    <w:rsid w:val="0089066A"/>
    <w:rsid w:val="00896512"/>
    <w:rsid w:val="008A4E22"/>
    <w:rsid w:val="008B0FAF"/>
    <w:rsid w:val="008B4196"/>
    <w:rsid w:val="008B6A59"/>
    <w:rsid w:val="008B7541"/>
    <w:rsid w:val="008C1175"/>
    <w:rsid w:val="008C627E"/>
    <w:rsid w:val="008D1B1D"/>
    <w:rsid w:val="008D2260"/>
    <w:rsid w:val="008F2137"/>
    <w:rsid w:val="008F2C2F"/>
    <w:rsid w:val="008F6B7E"/>
    <w:rsid w:val="0092130C"/>
    <w:rsid w:val="00931355"/>
    <w:rsid w:val="009325F9"/>
    <w:rsid w:val="00937A76"/>
    <w:rsid w:val="00942EB9"/>
    <w:rsid w:val="00953547"/>
    <w:rsid w:val="009632FF"/>
    <w:rsid w:val="009853B3"/>
    <w:rsid w:val="00986AA8"/>
    <w:rsid w:val="00987435"/>
    <w:rsid w:val="009968B4"/>
    <w:rsid w:val="009A2354"/>
    <w:rsid w:val="009A626F"/>
    <w:rsid w:val="009B0196"/>
    <w:rsid w:val="009B044C"/>
    <w:rsid w:val="009B06E4"/>
    <w:rsid w:val="009C1667"/>
    <w:rsid w:val="009C35CC"/>
    <w:rsid w:val="009C52EF"/>
    <w:rsid w:val="009C7BAC"/>
    <w:rsid w:val="009D0F35"/>
    <w:rsid w:val="009E1AF8"/>
    <w:rsid w:val="009E7003"/>
    <w:rsid w:val="009E71A3"/>
    <w:rsid w:val="009E7781"/>
    <w:rsid w:val="009F0E46"/>
    <w:rsid w:val="009F0EB2"/>
    <w:rsid w:val="009F71F8"/>
    <w:rsid w:val="00A10BF2"/>
    <w:rsid w:val="00A13ED0"/>
    <w:rsid w:val="00A1529F"/>
    <w:rsid w:val="00A16F42"/>
    <w:rsid w:val="00A21E69"/>
    <w:rsid w:val="00A22D90"/>
    <w:rsid w:val="00A2454D"/>
    <w:rsid w:val="00A277DB"/>
    <w:rsid w:val="00A27BFE"/>
    <w:rsid w:val="00A31EFE"/>
    <w:rsid w:val="00A3462C"/>
    <w:rsid w:val="00A40DE0"/>
    <w:rsid w:val="00A412D3"/>
    <w:rsid w:val="00A51CE7"/>
    <w:rsid w:val="00A531A7"/>
    <w:rsid w:val="00A53300"/>
    <w:rsid w:val="00A533C7"/>
    <w:rsid w:val="00A536C2"/>
    <w:rsid w:val="00A5383C"/>
    <w:rsid w:val="00A5401B"/>
    <w:rsid w:val="00A57A97"/>
    <w:rsid w:val="00A65E44"/>
    <w:rsid w:val="00A662CF"/>
    <w:rsid w:val="00A726B4"/>
    <w:rsid w:val="00A80A35"/>
    <w:rsid w:val="00A82F02"/>
    <w:rsid w:val="00A95D10"/>
    <w:rsid w:val="00AA2E8F"/>
    <w:rsid w:val="00AA3253"/>
    <w:rsid w:val="00AA7AD1"/>
    <w:rsid w:val="00AC40AA"/>
    <w:rsid w:val="00AD3F22"/>
    <w:rsid w:val="00AD4D44"/>
    <w:rsid w:val="00AD5F19"/>
    <w:rsid w:val="00AD73E7"/>
    <w:rsid w:val="00AF0AE3"/>
    <w:rsid w:val="00AF0B86"/>
    <w:rsid w:val="00AF6971"/>
    <w:rsid w:val="00AF6F56"/>
    <w:rsid w:val="00B01772"/>
    <w:rsid w:val="00B10A1E"/>
    <w:rsid w:val="00B30446"/>
    <w:rsid w:val="00B32460"/>
    <w:rsid w:val="00B32755"/>
    <w:rsid w:val="00B34170"/>
    <w:rsid w:val="00B57873"/>
    <w:rsid w:val="00B602F2"/>
    <w:rsid w:val="00B642A4"/>
    <w:rsid w:val="00B70CEE"/>
    <w:rsid w:val="00B732EC"/>
    <w:rsid w:val="00B76B0D"/>
    <w:rsid w:val="00B84266"/>
    <w:rsid w:val="00B867A3"/>
    <w:rsid w:val="00B86B9F"/>
    <w:rsid w:val="00B90C41"/>
    <w:rsid w:val="00B9157B"/>
    <w:rsid w:val="00B93BB9"/>
    <w:rsid w:val="00BA00D6"/>
    <w:rsid w:val="00BA5B02"/>
    <w:rsid w:val="00BB3BD9"/>
    <w:rsid w:val="00BB417E"/>
    <w:rsid w:val="00BB4733"/>
    <w:rsid w:val="00BC3190"/>
    <w:rsid w:val="00BC5BDC"/>
    <w:rsid w:val="00BC62C8"/>
    <w:rsid w:val="00BC7981"/>
    <w:rsid w:val="00BD045E"/>
    <w:rsid w:val="00BE43A2"/>
    <w:rsid w:val="00C04C39"/>
    <w:rsid w:val="00C07D08"/>
    <w:rsid w:val="00C10DBB"/>
    <w:rsid w:val="00C1555C"/>
    <w:rsid w:val="00C16A0C"/>
    <w:rsid w:val="00C22B01"/>
    <w:rsid w:val="00C26FC0"/>
    <w:rsid w:val="00C31893"/>
    <w:rsid w:val="00C46B0F"/>
    <w:rsid w:val="00C54292"/>
    <w:rsid w:val="00C5590E"/>
    <w:rsid w:val="00C570D0"/>
    <w:rsid w:val="00C6387C"/>
    <w:rsid w:val="00C757AE"/>
    <w:rsid w:val="00C809D5"/>
    <w:rsid w:val="00C81EE9"/>
    <w:rsid w:val="00C84235"/>
    <w:rsid w:val="00C90FD1"/>
    <w:rsid w:val="00CA0829"/>
    <w:rsid w:val="00CA5A0B"/>
    <w:rsid w:val="00CA6DF9"/>
    <w:rsid w:val="00CB198B"/>
    <w:rsid w:val="00CB57B1"/>
    <w:rsid w:val="00CB7D73"/>
    <w:rsid w:val="00CC07B7"/>
    <w:rsid w:val="00CC36B0"/>
    <w:rsid w:val="00CC5FFB"/>
    <w:rsid w:val="00CE1447"/>
    <w:rsid w:val="00CE4700"/>
    <w:rsid w:val="00CE4D42"/>
    <w:rsid w:val="00CF2F5D"/>
    <w:rsid w:val="00CF6EBD"/>
    <w:rsid w:val="00D00951"/>
    <w:rsid w:val="00D0097D"/>
    <w:rsid w:val="00D07D9F"/>
    <w:rsid w:val="00D20EFA"/>
    <w:rsid w:val="00D3033B"/>
    <w:rsid w:val="00D31401"/>
    <w:rsid w:val="00D42229"/>
    <w:rsid w:val="00D45DEF"/>
    <w:rsid w:val="00D51B16"/>
    <w:rsid w:val="00D612E7"/>
    <w:rsid w:val="00D91171"/>
    <w:rsid w:val="00D93DCB"/>
    <w:rsid w:val="00DA4795"/>
    <w:rsid w:val="00DB657E"/>
    <w:rsid w:val="00DC34F0"/>
    <w:rsid w:val="00DC365C"/>
    <w:rsid w:val="00DC62ED"/>
    <w:rsid w:val="00DE3B1C"/>
    <w:rsid w:val="00DE407F"/>
    <w:rsid w:val="00DE53F0"/>
    <w:rsid w:val="00DE65D7"/>
    <w:rsid w:val="00E03E88"/>
    <w:rsid w:val="00E06CC6"/>
    <w:rsid w:val="00E07BA7"/>
    <w:rsid w:val="00E14078"/>
    <w:rsid w:val="00E14550"/>
    <w:rsid w:val="00E16936"/>
    <w:rsid w:val="00E176F5"/>
    <w:rsid w:val="00E21D2D"/>
    <w:rsid w:val="00E2702D"/>
    <w:rsid w:val="00E375EC"/>
    <w:rsid w:val="00E55EC7"/>
    <w:rsid w:val="00E56B44"/>
    <w:rsid w:val="00E60F35"/>
    <w:rsid w:val="00E70B7F"/>
    <w:rsid w:val="00E74969"/>
    <w:rsid w:val="00E834E4"/>
    <w:rsid w:val="00E87538"/>
    <w:rsid w:val="00E96C0C"/>
    <w:rsid w:val="00EA684E"/>
    <w:rsid w:val="00EB1E4E"/>
    <w:rsid w:val="00EB1FEA"/>
    <w:rsid w:val="00EB2CB6"/>
    <w:rsid w:val="00EB4B79"/>
    <w:rsid w:val="00EB676B"/>
    <w:rsid w:val="00EC2FEA"/>
    <w:rsid w:val="00ED10F2"/>
    <w:rsid w:val="00ED12AF"/>
    <w:rsid w:val="00ED2233"/>
    <w:rsid w:val="00EE0D7F"/>
    <w:rsid w:val="00EE2038"/>
    <w:rsid w:val="00EF00C1"/>
    <w:rsid w:val="00EF4412"/>
    <w:rsid w:val="00EF4946"/>
    <w:rsid w:val="00EF65EB"/>
    <w:rsid w:val="00F07A66"/>
    <w:rsid w:val="00F12635"/>
    <w:rsid w:val="00F154AB"/>
    <w:rsid w:val="00F23342"/>
    <w:rsid w:val="00F266E8"/>
    <w:rsid w:val="00F4475A"/>
    <w:rsid w:val="00F50D87"/>
    <w:rsid w:val="00F55DFC"/>
    <w:rsid w:val="00F57045"/>
    <w:rsid w:val="00F6037F"/>
    <w:rsid w:val="00F60B17"/>
    <w:rsid w:val="00F64C29"/>
    <w:rsid w:val="00F66A6F"/>
    <w:rsid w:val="00F75328"/>
    <w:rsid w:val="00F828E9"/>
    <w:rsid w:val="00F9062C"/>
    <w:rsid w:val="00F91A60"/>
    <w:rsid w:val="00F91FC3"/>
    <w:rsid w:val="00F96C98"/>
    <w:rsid w:val="00FA4467"/>
    <w:rsid w:val="00FB2A91"/>
    <w:rsid w:val="00FB6E10"/>
    <w:rsid w:val="00FD0701"/>
    <w:rsid w:val="00FD1077"/>
    <w:rsid w:val="00FD1080"/>
    <w:rsid w:val="00FD2A0B"/>
    <w:rsid w:val="00FD3141"/>
    <w:rsid w:val="00FD3DD7"/>
    <w:rsid w:val="00FF324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1"/>
    </o:shapelayout>
  </w:shapeDefaults>
  <w:decimalSymbol w:val=","/>
  <w:listSeparator w:val=";"/>
  <w14:docId w14:val="6EC138AD"/>
  <w15:docId w15:val="{6A83A11B-92C9-4EBC-AF44-B54373636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1" w:unhideWhenUsed="1" w:qFormat="1"/>
    <w:lsdException w:name="heading 6" w:semiHidden="1" w:uiPriority="1" w:unhideWhenUsed="1" w:qFormat="1"/>
    <w:lsdException w:name="heading 7" w:semiHidden="1" w:unhideWhenUsed="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8"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7"/>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semiHidden="1" w:uiPriority="31" w:unhideWhenUsed="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uiPriority w:val="8"/>
    <w:unhideWhenUsed/>
    <w:rsid w:val="00E14550"/>
    <w:rPr>
      <w:rFonts w:ascii="Arial" w:hAnsi="Arial" w:cs="Arial"/>
      <w:color w:val="262626" w:themeColor="text1" w:themeTint="D9"/>
      <w:sz w:val="24"/>
      <w:szCs w:val="24"/>
    </w:rPr>
  </w:style>
  <w:style w:type="paragraph" w:styleId="berschrift1">
    <w:name w:val="heading 1"/>
    <w:next w:val="Standard"/>
    <w:link w:val="berschrift1Zchn"/>
    <w:qFormat/>
    <w:rsid w:val="00B70CEE"/>
    <w:pPr>
      <w:tabs>
        <w:tab w:val="right" w:pos="9638"/>
      </w:tabs>
      <w:suppressAutoHyphens/>
      <w:spacing w:before="2000" w:after="400"/>
      <w:outlineLvl w:val="0"/>
    </w:pPr>
    <w:rPr>
      <w:rFonts w:ascii="Arial" w:eastAsia="Times New Roman" w:hAnsi="Arial" w:cs="Arial"/>
      <w:b/>
      <w:bCs/>
      <w:noProof/>
      <w:color w:val="264540" w:themeColor="text2"/>
      <w:kern w:val="32"/>
      <w:sz w:val="40"/>
      <w:szCs w:val="28"/>
      <w:lang w:eastAsia="de-DE"/>
    </w:rPr>
  </w:style>
  <w:style w:type="paragraph" w:styleId="berschrift2">
    <w:name w:val="heading 2"/>
    <w:basedOn w:val="Standard"/>
    <w:next w:val="Standard"/>
    <w:link w:val="berschrift2Zchn"/>
    <w:qFormat/>
    <w:rsid w:val="00195B3E"/>
    <w:pPr>
      <w:outlineLvl w:val="1"/>
    </w:pPr>
    <w:rPr>
      <w:color w:val="000000" w:themeColor="text1"/>
      <w:sz w:val="22"/>
      <w:szCs w:val="18"/>
      <w:lang w:eastAsia="de-DE"/>
    </w:rPr>
  </w:style>
  <w:style w:type="paragraph" w:styleId="berschrift3">
    <w:name w:val="heading 3"/>
    <w:basedOn w:val="Standard"/>
    <w:next w:val="Flietext"/>
    <w:link w:val="berschrift3Zchn"/>
    <w:uiPriority w:val="1"/>
    <w:qFormat/>
    <w:rsid w:val="00195B3E"/>
    <w:pPr>
      <w:keepNext/>
      <w:numPr>
        <w:numId w:val="4"/>
      </w:numPr>
      <w:spacing w:before="320" w:after="40" w:line="312" w:lineRule="auto"/>
      <w:outlineLvl w:val="2"/>
    </w:pPr>
    <w:rPr>
      <w:rFonts w:eastAsia="Times New Roman"/>
      <w:b/>
      <w:bCs/>
      <w:color w:val="000000" w:themeColor="text1"/>
      <w:kern w:val="32"/>
      <w:sz w:val="28"/>
      <w:szCs w:val="28"/>
    </w:rPr>
  </w:style>
  <w:style w:type="paragraph" w:styleId="berschrift4">
    <w:name w:val="heading 4"/>
    <w:basedOn w:val="berschrift3"/>
    <w:next w:val="Flietext"/>
    <w:link w:val="berschrift4Zchn"/>
    <w:uiPriority w:val="1"/>
    <w:qFormat/>
    <w:rsid w:val="00195B3E"/>
    <w:pPr>
      <w:numPr>
        <w:ilvl w:val="1"/>
      </w:numPr>
      <w:tabs>
        <w:tab w:val="left" w:pos="567"/>
      </w:tabs>
      <w:outlineLvl w:val="3"/>
    </w:pPr>
    <w:rPr>
      <w:sz w:val="24"/>
      <w:szCs w:val="24"/>
    </w:rPr>
  </w:style>
  <w:style w:type="paragraph" w:styleId="berschrift5">
    <w:name w:val="heading 5"/>
    <w:basedOn w:val="berschrift4"/>
    <w:next w:val="Flietext"/>
    <w:link w:val="berschrift5Zchn"/>
    <w:uiPriority w:val="1"/>
    <w:qFormat/>
    <w:rsid w:val="00706C4D"/>
    <w:pPr>
      <w:numPr>
        <w:ilvl w:val="2"/>
      </w:numPr>
      <w:tabs>
        <w:tab w:val="clear" w:pos="567"/>
        <w:tab w:val="left" w:pos="709"/>
      </w:tabs>
      <w:outlineLvl w:val="4"/>
    </w:pPr>
    <w:rPr>
      <w:sz w:val="22"/>
      <w:szCs w:val="22"/>
    </w:rPr>
  </w:style>
  <w:style w:type="paragraph" w:styleId="berschrift6">
    <w:name w:val="heading 6"/>
    <w:basedOn w:val="berschrift5"/>
    <w:next w:val="Flietext"/>
    <w:link w:val="berschrift6Zchn"/>
    <w:uiPriority w:val="1"/>
    <w:qFormat/>
    <w:rsid w:val="00195B3E"/>
    <w:pPr>
      <w:numPr>
        <w:ilvl w:val="3"/>
      </w:numPr>
      <w:tabs>
        <w:tab w:val="clear" w:pos="709"/>
        <w:tab w:val="left" w:pos="851"/>
      </w:tabs>
      <w:outlineLvl w:val="5"/>
    </w:pPr>
  </w:style>
  <w:style w:type="paragraph" w:styleId="berschrift7">
    <w:name w:val="heading 7"/>
    <w:basedOn w:val="Standard"/>
    <w:next w:val="Standard"/>
    <w:link w:val="berschrift7Zchn"/>
    <w:uiPriority w:val="99"/>
    <w:semiHidden/>
    <w:unhideWhenUsed/>
    <w:rsid w:val="004943E2"/>
    <w:pPr>
      <w:keepNext/>
      <w:keepLines/>
      <w:spacing w:before="40" w:after="0"/>
      <w:outlineLvl w:val="6"/>
    </w:pPr>
    <w:rPr>
      <w:rFonts w:asciiTheme="majorHAnsi" w:eastAsiaTheme="majorEastAsia" w:hAnsiTheme="majorHAnsi" w:cstheme="majorBidi"/>
      <w:i/>
      <w:iCs/>
      <w:color w:val="12221F" w:themeColor="accent1" w:themeShade="7F"/>
    </w:rPr>
  </w:style>
  <w:style w:type="paragraph" w:styleId="berschrift8">
    <w:name w:val="heading 8"/>
    <w:basedOn w:val="Standard"/>
    <w:next w:val="Standard"/>
    <w:link w:val="berschrift8Zchn"/>
    <w:uiPriority w:val="99"/>
    <w:semiHidden/>
    <w:unhideWhenUsed/>
    <w:qFormat/>
    <w:rsid w:val="004943E2"/>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9"/>
    <w:semiHidden/>
    <w:unhideWhenUsed/>
    <w:qFormat/>
    <w:rsid w:val="004943E2"/>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unhideWhenUsed/>
    <w:rsid w:val="001B58DE"/>
    <w:pPr>
      <w:ind w:left="720"/>
      <w:contextualSpacing/>
    </w:pPr>
  </w:style>
  <w:style w:type="character" w:styleId="Hyperlink">
    <w:name w:val="Hyperlink"/>
    <w:uiPriority w:val="99"/>
    <w:unhideWhenUsed/>
    <w:rsid w:val="003F7386"/>
    <w:rPr>
      <w:rFonts w:ascii="Arial" w:hAnsi="Arial"/>
      <w:color w:val="D93651" w:themeColor="accent4"/>
      <w:u w:val="single"/>
    </w:rPr>
  </w:style>
  <w:style w:type="paragraph" w:styleId="Verzeichnis1">
    <w:name w:val="toc 1"/>
    <w:aliases w:val="Inhalt_1. Ebene"/>
    <w:next w:val="Flietext"/>
    <w:autoRedefine/>
    <w:uiPriority w:val="39"/>
    <w:unhideWhenUsed/>
    <w:rsid w:val="008575E3"/>
    <w:pPr>
      <w:tabs>
        <w:tab w:val="left" w:pos="284"/>
        <w:tab w:val="right" w:leader="dot" w:pos="9639"/>
      </w:tabs>
      <w:ind w:left="284" w:hanging="284"/>
    </w:pPr>
    <w:rPr>
      <w:rFonts w:ascii="Arial" w:eastAsia="Calibri" w:hAnsi="Arial" w:cs="Arial"/>
      <w:b/>
      <w:noProof/>
      <w:color w:val="264540" w:themeColor="text2"/>
      <w:szCs w:val="20"/>
    </w:rPr>
  </w:style>
  <w:style w:type="character" w:customStyle="1" w:styleId="berschrift5Zchn">
    <w:name w:val="Überschrift 5 Zchn"/>
    <w:basedOn w:val="Absatz-Standardschriftart"/>
    <w:link w:val="berschrift5"/>
    <w:uiPriority w:val="1"/>
    <w:rsid w:val="00942EB9"/>
    <w:rPr>
      <w:rFonts w:ascii="Arial" w:eastAsia="Times New Roman" w:hAnsi="Arial" w:cs="Arial"/>
      <w:b/>
      <w:bCs/>
      <w:kern w:val="32"/>
    </w:rPr>
  </w:style>
  <w:style w:type="character" w:customStyle="1" w:styleId="berschrift6Zchn">
    <w:name w:val="Überschrift 6 Zchn"/>
    <w:basedOn w:val="Absatz-Standardschriftart"/>
    <w:link w:val="berschrift6"/>
    <w:uiPriority w:val="1"/>
    <w:rsid w:val="00195B3E"/>
    <w:rPr>
      <w:rFonts w:ascii="Arial" w:eastAsia="Times New Roman" w:hAnsi="Arial" w:cs="Arial"/>
      <w:b/>
      <w:bCs/>
      <w:color w:val="000000" w:themeColor="text1"/>
      <w:kern w:val="32"/>
    </w:rPr>
  </w:style>
  <w:style w:type="paragraph" w:styleId="Verzeichnis2">
    <w:name w:val="toc 2"/>
    <w:aliases w:val="Inhalt_2. Ebene"/>
    <w:basedOn w:val="Standard"/>
    <w:next w:val="Standard"/>
    <w:autoRedefine/>
    <w:uiPriority w:val="39"/>
    <w:unhideWhenUsed/>
    <w:rsid w:val="00195B3E"/>
    <w:pPr>
      <w:tabs>
        <w:tab w:val="left" w:pos="851"/>
        <w:tab w:val="right" w:leader="dot" w:pos="9639"/>
      </w:tabs>
      <w:ind w:left="851" w:hanging="567"/>
    </w:pPr>
    <w:rPr>
      <w:b/>
      <w:noProof/>
      <w:color w:val="000000" w:themeColor="text1"/>
      <w:sz w:val="22"/>
      <w:szCs w:val="22"/>
    </w:rPr>
  </w:style>
  <w:style w:type="character" w:customStyle="1" w:styleId="berschrift1Zchn">
    <w:name w:val="Überschrift 1 Zchn"/>
    <w:basedOn w:val="Absatz-Standardschriftart"/>
    <w:link w:val="berschrift1"/>
    <w:rsid w:val="00B70CEE"/>
    <w:rPr>
      <w:rFonts w:ascii="Arial" w:eastAsia="Times New Roman" w:hAnsi="Arial" w:cs="Arial"/>
      <w:b/>
      <w:bCs/>
      <w:noProof/>
      <w:color w:val="264540" w:themeColor="text2"/>
      <w:kern w:val="32"/>
      <w:sz w:val="40"/>
      <w:szCs w:val="28"/>
      <w:lang w:eastAsia="de-DE"/>
    </w:rPr>
  </w:style>
  <w:style w:type="paragraph" w:styleId="Inhaltsverzeichnisberschrift">
    <w:name w:val="TOC Heading"/>
    <w:basedOn w:val="berschrift1"/>
    <w:next w:val="Standard"/>
    <w:uiPriority w:val="39"/>
    <w:unhideWhenUsed/>
    <w:rsid w:val="00832D29"/>
    <w:pPr>
      <w:outlineLvl w:val="9"/>
    </w:pPr>
    <w:rPr>
      <w:color w:val="auto"/>
    </w:rPr>
  </w:style>
  <w:style w:type="paragraph" w:styleId="Sprechblasentext">
    <w:name w:val="Balloon Text"/>
    <w:basedOn w:val="Standard"/>
    <w:link w:val="SprechblasentextZchn"/>
    <w:uiPriority w:val="99"/>
    <w:semiHidden/>
    <w:unhideWhenUsed/>
    <w:rsid w:val="0024535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245351"/>
    <w:rPr>
      <w:rFonts w:ascii="Tahoma" w:hAnsi="Tahoma" w:cs="Tahoma"/>
      <w:sz w:val="16"/>
      <w:szCs w:val="16"/>
    </w:rPr>
  </w:style>
  <w:style w:type="paragraph" w:styleId="Kopfzeile">
    <w:name w:val="header"/>
    <w:basedOn w:val="Standard"/>
    <w:link w:val="KopfzeileZchn"/>
    <w:uiPriority w:val="99"/>
    <w:unhideWhenUsed/>
    <w:rsid w:val="001B3D95"/>
    <w:pPr>
      <w:tabs>
        <w:tab w:val="center" w:pos="4536"/>
        <w:tab w:val="right" w:pos="9072"/>
      </w:tabs>
      <w:spacing w:after="0" w:line="240" w:lineRule="auto"/>
    </w:pPr>
    <w:rPr>
      <w:sz w:val="18"/>
    </w:rPr>
  </w:style>
  <w:style w:type="character" w:customStyle="1" w:styleId="KopfzeileZchn">
    <w:name w:val="Kopfzeile Zchn"/>
    <w:basedOn w:val="Absatz-Standardschriftart"/>
    <w:link w:val="Kopfzeile"/>
    <w:uiPriority w:val="99"/>
    <w:rsid w:val="001B3D95"/>
    <w:rPr>
      <w:rFonts w:ascii="Arial" w:hAnsi="Arial" w:cs="Arial"/>
      <w:color w:val="262626" w:themeColor="text1" w:themeTint="D9"/>
      <w:sz w:val="18"/>
      <w:szCs w:val="24"/>
    </w:rPr>
  </w:style>
  <w:style w:type="paragraph" w:styleId="Fuzeile">
    <w:name w:val="footer"/>
    <w:basedOn w:val="Standard"/>
    <w:link w:val="FuzeileZchn"/>
    <w:unhideWhenUsed/>
    <w:rsid w:val="0024535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45351"/>
    <w:rPr>
      <w:rFonts w:ascii="Arial" w:hAnsi="Arial" w:cs="Arial"/>
      <w:sz w:val="24"/>
      <w:szCs w:val="24"/>
    </w:rPr>
  </w:style>
  <w:style w:type="paragraph" w:styleId="KeinLeerraum">
    <w:name w:val="No Spacing"/>
    <w:aliases w:val="Kolumnentitel"/>
    <w:uiPriority w:val="7"/>
    <w:unhideWhenUsed/>
    <w:rsid w:val="002A727A"/>
    <w:pPr>
      <w:spacing w:after="0" w:line="240" w:lineRule="auto"/>
      <w:jc w:val="right"/>
    </w:pPr>
    <w:rPr>
      <w:rFonts w:ascii="Arial" w:hAnsi="Arial" w:cs="Arial"/>
      <w:color w:val="262626" w:themeColor="text1" w:themeTint="D9"/>
      <w:sz w:val="18"/>
      <w:szCs w:val="18"/>
    </w:rPr>
  </w:style>
  <w:style w:type="character" w:styleId="Hervorhebung">
    <w:name w:val="Emphasis"/>
    <w:aliases w:val="Aufzählung"/>
    <w:uiPriority w:val="20"/>
    <w:unhideWhenUsed/>
    <w:rsid w:val="00535AC1"/>
    <w:rPr>
      <w:rFonts w:ascii="Arial" w:hAnsi="Arial"/>
      <w:iCs/>
    </w:rPr>
  </w:style>
  <w:style w:type="paragraph" w:customStyle="1" w:styleId="Einstiegstext">
    <w:name w:val="Einstiegstext"/>
    <w:basedOn w:val="Standard"/>
    <w:link w:val="EinstiegstextZchn"/>
    <w:uiPriority w:val="2"/>
    <w:qFormat/>
    <w:rsid w:val="006201E7"/>
    <w:pPr>
      <w:spacing w:before="240" w:after="240"/>
    </w:pPr>
    <w:rPr>
      <w:rFonts w:eastAsia="Calibri"/>
      <w:b/>
      <w:color w:val="000000" w:themeColor="text1"/>
      <w:sz w:val="22"/>
      <w:szCs w:val="22"/>
    </w:rPr>
  </w:style>
  <w:style w:type="character" w:customStyle="1" w:styleId="EinstiegstextZchn">
    <w:name w:val="Einstiegstext Zchn"/>
    <w:basedOn w:val="Absatz-Standardschriftart"/>
    <w:link w:val="Einstiegstext"/>
    <w:uiPriority w:val="2"/>
    <w:rsid w:val="006201E7"/>
    <w:rPr>
      <w:rFonts w:ascii="Arial" w:eastAsia="Calibri" w:hAnsi="Arial" w:cs="Arial"/>
      <w:b/>
      <w:color w:val="000000" w:themeColor="text1"/>
    </w:rPr>
  </w:style>
  <w:style w:type="paragraph" w:customStyle="1" w:styleId="Flietext">
    <w:name w:val="Fließtext"/>
    <w:basedOn w:val="Textkrper"/>
    <w:link w:val="FlietextZchn"/>
    <w:uiPriority w:val="2"/>
    <w:qFormat/>
    <w:rsid w:val="00B01772"/>
    <w:pPr>
      <w:spacing w:before="240" w:after="240"/>
    </w:pPr>
    <w:rPr>
      <w:rFonts w:eastAsia="Calibri"/>
      <w:sz w:val="22"/>
      <w:szCs w:val="22"/>
    </w:rPr>
  </w:style>
  <w:style w:type="character" w:customStyle="1" w:styleId="FlietextZchn">
    <w:name w:val="Fließtext Zchn"/>
    <w:basedOn w:val="TextkrperZchn"/>
    <w:link w:val="Flietext"/>
    <w:uiPriority w:val="2"/>
    <w:rsid w:val="00B01772"/>
    <w:rPr>
      <w:rFonts w:ascii="Arial" w:eastAsia="Calibri" w:hAnsi="Arial" w:cs="Arial"/>
      <w:color w:val="262626" w:themeColor="text1" w:themeTint="D9"/>
      <w:sz w:val="24"/>
      <w:szCs w:val="24"/>
    </w:rPr>
  </w:style>
  <w:style w:type="paragraph" w:customStyle="1" w:styleId="AufzhlungPunkte0">
    <w:name w:val="Aufzählung_Punkte"/>
    <w:basedOn w:val="Textkrper"/>
    <w:link w:val="AufzhlungPunkteZchn"/>
    <w:uiPriority w:val="3"/>
    <w:qFormat/>
    <w:rsid w:val="001A146B"/>
    <w:pPr>
      <w:numPr>
        <w:numId w:val="10"/>
      </w:numPr>
      <w:spacing w:after="60"/>
    </w:pPr>
    <w:rPr>
      <w:color w:val="404040" w:themeColor="text1" w:themeTint="BF"/>
      <w:sz w:val="22"/>
    </w:rPr>
  </w:style>
  <w:style w:type="character" w:customStyle="1" w:styleId="AufzhlungPunkteZchn">
    <w:name w:val="Aufzählung_Punkte Zchn"/>
    <w:basedOn w:val="FlietextZchn"/>
    <w:link w:val="AufzhlungPunkte0"/>
    <w:uiPriority w:val="3"/>
    <w:rsid w:val="001A146B"/>
    <w:rPr>
      <w:rFonts w:ascii="Arial" w:eastAsia="Calibri" w:hAnsi="Arial" w:cs="Arial"/>
      <w:color w:val="404040" w:themeColor="text1" w:themeTint="BF"/>
      <w:sz w:val="24"/>
      <w:szCs w:val="24"/>
    </w:rPr>
  </w:style>
  <w:style w:type="paragraph" w:styleId="Textkrper">
    <w:name w:val="Body Text"/>
    <w:basedOn w:val="Standard"/>
    <w:link w:val="TextkrperZchn"/>
    <w:uiPriority w:val="99"/>
    <w:semiHidden/>
    <w:unhideWhenUsed/>
    <w:rsid w:val="00CB7D73"/>
    <w:pPr>
      <w:spacing w:after="120"/>
    </w:pPr>
  </w:style>
  <w:style w:type="character" w:customStyle="1" w:styleId="TextkrperZchn">
    <w:name w:val="Textkörper Zchn"/>
    <w:basedOn w:val="Absatz-Standardschriftart"/>
    <w:link w:val="Textkrper"/>
    <w:uiPriority w:val="99"/>
    <w:semiHidden/>
    <w:rsid w:val="00CB7D73"/>
    <w:rPr>
      <w:rFonts w:ascii="Arial" w:hAnsi="Arial" w:cs="Arial"/>
      <w:sz w:val="24"/>
      <w:szCs w:val="24"/>
    </w:rPr>
  </w:style>
  <w:style w:type="paragraph" w:customStyle="1" w:styleId="Tabellenzeile">
    <w:name w:val="Tabellenzeile"/>
    <w:basedOn w:val="Standard"/>
    <w:link w:val="TabellenzeileZchn"/>
    <w:uiPriority w:val="7"/>
    <w:unhideWhenUsed/>
    <w:rsid w:val="001575D9"/>
    <w:pPr>
      <w:spacing w:after="0" w:line="240" w:lineRule="auto"/>
    </w:pPr>
    <w:rPr>
      <w:rFonts w:eastAsia="Times New Roman"/>
      <w:sz w:val="18"/>
      <w:szCs w:val="18"/>
      <w:lang w:eastAsia="de-DE"/>
    </w:rPr>
  </w:style>
  <w:style w:type="character" w:customStyle="1" w:styleId="TabellenzeileZchn">
    <w:name w:val="Tabellenzeile Zchn"/>
    <w:basedOn w:val="Absatz-Standardschriftart"/>
    <w:link w:val="Tabellenzeile"/>
    <w:uiPriority w:val="7"/>
    <w:rsid w:val="00942EB9"/>
    <w:rPr>
      <w:rFonts w:ascii="Arial" w:eastAsia="Times New Roman" w:hAnsi="Arial" w:cs="Arial"/>
      <w:color w:val="262626" w:themeColor="text1" w:themeTint="D9"/>
      <w:sz w:val="18"/>
      <w:szCs w:val="18"/>
      <w:lang w:eastAsia="de-DE"/>
    </w:rPr>
  </w:style>
  <w:style w:type="character" w:customStyle="1" w:styleId="berschrift3Zchn">
    <w:name w:val="Überschrift 3 Zchn"/>
    <w:basedOn w:val="Absatz-Standardschriftart"/>
    <w:link w:val="berschrift3"/>
    <w:uiPriority w:val="1"/>
    <w:rsid w:val="00195B3E"/>
    <w:rPr>
      <w:rFonts w:ascii="Arial" w:eastAsia="Times New Roman" w:hAnsi="Arial" w:cs="Arial"/>
      <w:b/>
      <w:bCs/>
      <w:color w:val="000000" w:themeColor="text1"/>
      <w:kern w:val="32"/>
      <w:sz w:val="28"/>
      <w:szCs w:val="28"/>
    </w:rPr>
  </w:style>
  <w:style w:type="character" w:customStyle="1" w:styleId="berschrift2Zchn">
    <w:name w:val="Überschrift 2 Zchn"/>
    <w:basedOn w:val="Absatz-Standardschriftart"/>
    <w:link w:val="berschrift2"/>
    <w:rsid w:val="00195B3E"/>
    <w:rPr>
      <w:rFonts w:ascii="Arial" w:hAnsi="Arial" w:cs="Arial"/>
      <w:color w:val="000000" w:themeColor="text1"/>
      <w:szCs w:val="18"/>
      <w:lang w:eastAsia="de-DE"/>
    </w:rPr>
  </w:style>
  <w:style w:type="paragraph" w:customStyle="1" w:styleId="Inhalt-Schrift">
    <w:name w:val="Inhalt_Ü-Schrift"/>
    <w:basedOn w:val="Standard"/>
    <w:next w:val="Standard"/>
    <w:uiPriority w:val="6"/>
    <w:rsid w:val="008575E3"/>
    <w:pPr>
      <w:keepNext/>
      <w:tabs>
        <w:tab w:val="left" w:pos="284"/>
      </w:tabs>
      <w:spacing w:before="720" w:after="120" w:line="312" w:lineRule="auto"/>
    </w:pPr>
    <w:rPr>
      <w:rFonts w:asciiTheme="majorHAnsi" w:eastAsia="Times New Roman" w:hAnsiTheme="majorHAnsi" w:cs="Times New Roman"/>
      <w:b/>
      <w:bCs/>
      <w:color w:val="264540" w:themeColor="text2"/>
      <w:kern w:val="32"/>
      <w:sz w:val="28"/>
      <w:szCs w:val="28"/>
    </w:rPr>
  </w:style>
  <w:style w:type="paragraph" w:styleId="Verzeichnis8">
    <w:name w:val="toc 8"/>
    <w:basedOn w:val="Standard"/>
    <w:next w:val="Standard"/>
    <w:autoRedefine/>
    <w:uiPriority w:val="39"/>
    <w:semiHidden/>
    <w:unhideWhenUsed/>
    <w:rsid w:val="007A1FFC"/>
    <w:pPr>
      <w:spacing w:after="100"/>
      <w:ind w:left="1680"/>
    </w:pPr>
  </w:style>
  <w:style w:type="paragraph" w:styleId="Verzeichnis3">
    <w:name w:val="toc 3"/>
    <w:aliases w:val="Inhalt_3. Ebene"/>
    <w:next w:val="Flietext"/>
    <w:autoRedefine/>
    <w:uiPriority w:val="39"/>
    <w:unhideWhenUsed/>
    <w:rsid w:val="00195B3E"/>
    <w:pPr>
      <w:tabs>
        <w:tab w:val="left" w:pos="1701"/>
        <w:tab w:val="right" w:leader="dot" w:pos="9639"/>
      </w:tabs>
      <w:ind w:left="1701" w:hanging="851"/>
    </w:pPr>
    <w:rPr>
      <w:rFonts w:eastAsiaTheme="minorEastAsia"/>
      <w:b/>
      <w:noProof/>
      <w:lang w:eastAsia="de-DE"/>
    </w:rPr>
  </w:style>
  <w:style w:type="paragraph" w:customStyle="1" w:styleId="AufzhlungNummerierung">
    <w:name w:val="Aufzählung_Nummerierung"/>
    <w:basedOn w:val="AufzhlungPunkte0"/>
    <w:link w:val="AufzhlungNummerierungZchn"/>
    <w:uiPriority w:val="3"/>
    <w:qFormat/>
    <w:rsid w:val="001A146B"/>
    <w:pPr>
      <w:numPr>
        <w:numId w:val="5"/>
      </w:numPr>
    </w:pPr>
  </w:style>
  <w:style w:type="character" w:customStyle="1" w:styleId="AufzhlungNummerierungZchn">
    <w:name w:val="Aufzählung_Nummerierung Zchn"/>
    <w:basedOn w:val="AufzhlungPunkteZchn"/>
    <w:link w:val="AufzhlungNummerierung"/>
    <w:uiPriority w:val="3"/>
    <w:rsid w:val="001A146B"/>
    <w:rPr>
      <w:rFonts w:ascii="Arial" w:eastAsia="Calibri" w:hAnsi="Arial" w:cs="Arial"/>
      <w:color w:val="404040" w:themeColor="text1" w:themeTint="BF"/>
      <w:sz w:val="24"/>
      <w:szCs w:val="24"/>
    </w:rPr>
  </w:style>
  <w:style w:type="paragraph" w:customStyle="1" w:styleId="Bildunterschrift">
    <w:name w:val="Bildunterschrift"/>
    <w:next w:val="Flietext"/>
    <w:uiPriority w:val="3"/>
    <w:qFormat/>
    <w:rsid w:val="001A146B"/>
    <w:pPr>
      <w:spacing w:before="100"/>
    </w:pPr>
    <w:rPr>
      <w:rFonts w:ascii="Arial" w:hAnsi="Arial" w:cs="Arial"/>
      <w:sz w:val="18"/>
      <w:szCs w:val="18"/>
    </w:rPr>
  </w:style>
  <w:style w:type="character" w:styleId="BesuchterLink">
    <w:name w:val="FollowedHyperlink"/>
    <w:basedOn w:val="Absatz-Standardschriftart"/>
    <w:uiPriority w:val="99"/>
    <w:semiHidden/>
    <w:unhideWhenUsed/>
    <w:rsid w:val="00CC36B0"/>
    <w:rPr>
      <w:color w:val="D93651" w:themeColor="followedHyperlink"/>
      <w:u w:val="single"/>
    </w:rPr>
  </w:style>
  <w:style w:type="character" w:styleId="Platzhaltertext">
    <w:name w:val="Placeholder Text"/>
    <w:basedOn w:val="Absatz-Standardschriftart"/>
    <w:uiPriority w:val="99"/>
    <w:semiHidden/>
    <w:rsid w:val="004F30B9"/>
    <w:rPr>
      <w:color w:val="808080"/>
    </w:rPr>
  </w:style>
  <w:style w:type="table" w:customStyle="1" w:styleId="Kalender1">
    <w:name w:val="Kalender 1"/>
    <w:basedOn w:val="NormaleTabelle"/>
    <w:uiPriority w:val="99"/>
    <w:qFormat/>
    <w:rsid w:val="00164CE7"/>
    <w:pPr>
      <w:spacing w:after="0" w:line="240" w:lineRule="auto"/>
    </w:pPr>
    <w:rPr>
      <w:rFonts w:eastAsiaTheme="minorEastAsia"/>
      <w:lang w:eastAsia="de-DE"/>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b/>
        <w:i w:val="0"/>
        <w:color w:val="000000"/>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paragraph" w:customStyle="1" w:styleId="Tabellenkopf">
    <w:name w:val="Tabellenkopf"/>
    <w:basedOn w:val="Tabellenzeile"/>
    <w:uiPriority w:val="8"/>
    <w:unhideWhenUsed/>
    <w:rsid w:val="00E14078"/>
    <w:pPr>
      <w:spacing w:line="360" w:lineRule="auto"/>
    </w:pPr>
    <w:rPr>
      <w:color w:val="FFFFFF" w:themeColor="background1"/>
      <w:sz w:val="22"/>
    </w:rPr>
  </w:style>
  <w:style w:type="paragraph" w:customStyle="1" w:styleId="Formatvorlage1">
    <w:name w:val="Formatvorlage1"/>
    <w:basedOn w:val="Tabellenzeile"/>
    <w:uiPriority w:val="8"/>
    <w:unhideWhenUsed/>
    <w:rsid w:val="00D93DCB"/>
    <w:rPr>
      <w:color w:val="FFFFFF" w:themeColor="background1"/>
      <w:sz w:val="22"/>
    </w:rPr>
  </w:style>
  <w:style w:type="paragraph" w:customStyle="1" w:styleId="Tabellenfu">
    <w:name w:val="Tabellenfuß"/>
    <w:basedOn w:val="Tabellenkopf"/>
    <w:next w:val="Flietext"/>
    <w:uiPriority w:val="7"/>
    <w:unhideWhenUsed/>
    <w:rsid w:val="00EB1FEA"/>
    <w:rPr>
      <w:color w:val="262626" w:themeColor="text1" w:themeTint="D9"/>
    </w:rPr>
  </w:style>
  <w:style w:type="numbering" w:customStyle="1" w:styleId="AufzhlungPunkte">
    <w:name w:val="Aufzählung Punkte"/>
    <w:uiPriority w:val="99"/>
    <w:rsid w:val="00827941"/>
    <w:pPr>
      <w:numPr>
        <w:numId w:val="1"/>
      </w:numPr>
    </w:pPr>
  </w:style>
  <w:style w:type="numbering" w:customStyle="1" w:styleId="AufzhlungNummern">
    <w:name w:val="Aufzählung Nummern"/>
    <w:uiPriority w:val="99"/>
    <w:rsid w:val="008B6A59"/>
    <w:pPr>
      <w:numPr>
        <w:numId w:val="2"/>
      </w:numPr>
    </w:pPr>
  </w:style>
  <w:style w:type="table" w:styleId="Tabellenraster">
    <w:name w:val="Table Grid"/>
    <w:basedOn w:val="NormaleTabelle"/>
    <w:uiPriority w:val="59"/>
    <w:rsid w:val="001013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heading">
    <w:name w:val="Subheading"/>
    <w:basedOn w:val="Standard"/>
    <w:next w:val="Standard"/>
    <w:uiPriority w:val="8"/>
    <w:unhideWhenUsed/>
    <w:rsid w:val="002547D6"/>
    <w:pPr>
      <w:keepNext/>
      <w:suppressAutoHyphens/>
      <w:spacing w:before="240" w:after="180" w:line="240" w:lineRule="atLeast"/>
    </w:pPr>
    <w:rPr>
      <w:rFonts w:asciiTheme="majorHAnsi" w:eastAsia="Times New Roman" w:hAnsiTheme="majorHAnsi" w:cs="Times New Roman"/>
      <w:b/>
      <w:color w:val="auto"/>
      <w:sz w:val="22"/>
      <w:szCs w:val="22"/>
      <w:lang w:eastAsia="de-DE"/>
    </w:rPr>
  </w:style>
  <w:style w:type="paragraph" w:customStyle="1" w:styleId="Tabellen-Kopfzeilen">
    <w:name w:val="Tabellen-Kopfzeilen"/>
    <w:next w:val="Tabellen-Inhalt"/>
    <w:link w:val="Tabellen-KopfzeilenZchn"/>
    <w:uiPriority w:val="4"/>
    <w:qFormat/>
    <w:rsid w:val="0071151A"/>
    <w:pPr>
      <w:spacing w:after="0" w:line="240" w:lineRule="auto"/>
    </w:pPr>
    <w:rPr>
      <w:rFonts w:ascii="Arial" w:eastAsia="Calibri" w:hAnsi="Arial" w:cs="Arial"/>
      <w:b/>
      <w:color w:val="FFFFFF" w:themeColor="background1"/>
    </w:rPr>
  </w:style>
  <w:style w:type="paragraph" w:customStyle="1" w:styleId="Tabellen-Inhalt">
    <w:name w:val="Tabellen-Inhalt"/>
    <w:link w:val="Tabellen-InhaltZchn"/>
    <w:uiPriority w:val="5"/>
    <w:qFormat/>
    <w:rsid w:val="001A146B"/>
    <w:pPr>
      <w:spacing w:after="0"/>
    </w:pPr>
    <w:rPr>
      <w:rFonts w:ascii="Arial" w:eastAsia="Calibri" w:hAnsi="Arial" w:cs="Arial"/>
    </w:rPr>
  </w:style>
  <w:style w:type="character" w:customStyle="1" w:styleId="Verzeichnis4Zchn">
    <w:name w:val="Verzeichnis 4 Zchn"/>
    <w:aliases w:val="Inhalt_4. Ebene Zchn"/>
    <w:basedOn w:val="Absatz-Standardschriftart"/>
    <w:link w:val="Verzeichnis4"/>
    <w:uiPriority w:val="39"/>
    <w:rsid w:val="00195B3E"/>
    <w:rPr>
      <w:rFonts w:ascii="Arial" w:hAnsi="Arial" w:cs="Arial"/>
      <w:b/>
      <w:noProof/>
      <w:color w:val="000000" w:themeColor="text1"/>
    </w:rPr>
  </w:style>
  <w:style w:type="character" w:customStyle="1" w:styleId="berschrift4Zchn">
    <w:name w:val="Überschrift 4 Zchn"/>
    <w:basedOn w:val="Absatz-Standardschriftart"/>
    <w:link w:val="berschrift4"/>
    <w:uiPriority w:val="1"/>
    <w:rsid w:val="00195B3E"/>
    <w:rPr>
      <w:rFonts w:ascii="Arial" w:eastAsia="Times New Roman" w:hAnsi="Arial" w:cs="Arial"/>
      <w:b/>
      <w:bCs/>
      <w:color w:val="000000" w:themeColor="text1"/>
      <w:kern w:val="32"/>
      <w:sz w:val="24"/>
      <w:szCs w:val="24"/>
    </w:rPr>
  </w:style>
  <w:style w:type="paragraph" w:styleId="Verzeichnis4">
    <w:name w:val="toc 4"/>
    <w:aliases w:val="Inhalt_4. Ebene"/>
    <w:basedOn w:val="Verzeichnis2"/>
    <w:next w:val="Flietext"/>
    <w:link w:val="Verzeichnis4Zchn"/>
    <w:autoRedefine/>
    <w:uiPriority w:val="39"/>
    <w:unhideWhenUsed/>
    <w:rsid w:val="00195B3E"/>
  </w:style>
  <w:style w:type="paragraph" w:customStyle="1" w:styleId="Tabellen--Schrift">
    <w:name w:val="Tabellen-Ü-Schrift"/>
    <w:basedOn w:val="Flietext"/>
    <w:next w:val="Flietext"/>
    <w:uiPriority w:val="3"/>
    <w:qFormat/>
    <w:rsid w:val="001A146B"/>
    <w:pPr>
      <w:spacing w:before="100" w:after="100"/>
      <w:outlineLvl w:val="5"/>
    </w:pPr>
    <w:rPr>
      <w:b/>
      <w:color w:val="auto"/>
    </w:rPr>
  </w:style>
  <w:style w:type="paragraph" w:styleId="Funotentext">
    <w:name w:val="footnote text"/>
    <w:basedOn w:val="Standard"/>
    <w:link w:val="FunotentextZchn"/>
    <w:uiPriority w:val="99"/>
    <w:semiHidden/>
    <w:unhideWhenUsed/>
    <w:rsid w:val="005103BE"/>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5103BE"/>
    <w:rPr>
      <w:rFonts w:ascii="Arial" w:hAnsi="Arial" w:cs="Arial"/>
      <w:color w:val="262626" w:themeColor="text1" w:themeTint="D9"/>
      <w:sz w:val="20"/>
      <w:szCs w:val="20"/>
    </w:rPr>
  </w:style>
  <w:style w:type="character" w:styleId="Funotenzeichen">
    <w:name w:val="footnote reference"/>
    <w:basedOn w:val="Absatz-Standardschriftart"/>
    <w:uiPriority w:val="99"/>
    <w:semiHidden/>
    <w:unhideWhenUsed/>
    <w:rsid w:val="005103BE"/>
    <w:rPr>
      <w:vertAlign w:val="superscript"/>
    </w:rPr>
  </w:style>
  <w:style w:type="table" w:styleId="EinfacheTabelle3">
    <w:name w:val="Plain Table 3"/>
    <w:basedOn w:val="NormaleTabelle"/>
    <w:uiPriority w:val="43"/>
    <w:rsid w:val="00F96C9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Untertitel">
    <w:name w:val="Subtitle"/>
    <w:basedOn w:val="Standard"/>
    <w:next w:val="Standard"/>
    <w:link w:val="UntertitelZchn"/>
    <w:uiPriority w:val="8"/>
    <w:unhideWhenUsed/>
    <w:rsid w:val="00F96C98"/>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UntertitelZchn">
    <w:name w:val="Untertitel Zchn"/>
    <w:basedOn w:val="Absatz-Standardschriftart"/>
    <w:link w:val="Untertitel"/>
    <w:uiPriority w:val="8"/>
    <w:rsid w:val="00942EB9"/>
    <w:rPr>
      <w:rFonts w:eastAsiaTheme="minorEastAsia"/>
      <w:color w:val="5A5A5A" w:themeColor="text1" w:themeTint="A5"/>
      <w:spacing w:val="15"/>
    </w:rPr>
  </w:style>
  <w:style w:type="character" w:customStyle="1" w:styleId="Tabellen-KopfzeilenZchn">
    <w:name w:val="Tabellen-Kopfzeilen Zchn"/>
    <w:basedOn w:val="Absatz-Standardschriftart"/>
    <w:link w:val="Tabellen-Kopfzeilen"/>
    <w:uiPriority w:val="4"/>
    <w:rsid w:val="0071151A"/>
    <w:rPr>
      <w:rFonts w:ascii="Arial" w:eastAsia="Calibri" w:hAnsi="Arial" w:cs="Arial"/>
      <w:b/>
      <w:color w:val="FFFFFF" w:themeColor="background1"/>
    </w:rPr>
  </w:style>
  <w:style w:type="character" w:customStyle="1" w:styleId="Tabellen-InhaltZchn">
    <w:name w:val="Tabellen-Inhalt Zchn"/>
    <w:basedOn w:val="Absatz-Standardschriftart"/>
    <w:link w:val="Tabellen-Inhalt"/>
    <w:uiPriority w:val="5"/>
    <w:rsid w:val="001A146B"/>
    <w:rPr>
      <w:rFonts w:ascii="Arial" w:eastAsia="Calibri" w:hAnsi="Arial" w:cs="Arial"/>
    </w:rPr>
  </w:style>
  <w:style w:type="paragraph" w:customStyle="1" w:styleId="ZwischenberschriftProjekt">
    <w:name w:val="Zwischenüberschrift_Projekt"/>
    <w:basedOn w:val="Flietext"/>
    <w:link w:val="ZwischenberschriftProjektZchn"/>
    <w:uiPriority w:val="1"/>
    <w:qFormat/>
    <w:rsid w:val="00195B3E"/>
    <w:rPr>
      <w:b/>
      <w:color w:val="000000" w:themeColor="text1"/>
    </w:rPr>
  </w:style>
  <w:style w:type="character" w:customStyle="1" w:styleId="ZwischenberschriftProjektZchn">
    <w:name w:val="Zwischenüberschrift_Projekt Zchn"/>
    <w:basedOn w:val="FlietextZchn"/>
    <w:link w:val="ZwischenberschriftProjekt"/>
    <w:uiPriority w:val="1"/>
    <w:rsid w:val="00195B3E"/>
    <w:rPr>
      <w:rFonts w:ascii="Arial" w:eastAsia="Calibri" w:hAnsi="Arial" w:cs="Arial"/>
      <w:b/>
      <w:color w:val="000000" w:themeColor="text1"/>
      <w:sz w:val="24"/>
      <w:szCs w:val="24"/>
    </w:rPr>
  </w:style>
  <w:style w:type="character" w:customStyle="1" w:styleId="berschrift7Zchn">
    <w:name w:val="Überschrift 7 Zchn"/>
    <w:basedOn w:val="Absatz-Standardschriftart"/>
    <w:link w:val="berschrift7"/>
    <w:uiPriority w:val="99"/>
    <w:semiHidden/>
    <w:rsid w:val="004943E2"/>
    <w:rPr>
      <w:rFonts w:asciiTheme="majorHAnsi" w:eastAsiaTheme="majorEastAsia" w:hAnsiTheme="majorHAnsi" w:cstheme="majorBidi"/>
      <w:i/>
      <w:iCs/>
      <w:color w:val="12221F" w:themeColor="accent1" w:themeShade="7F"/>
      <w:sz w:val="24"/>
      <w:szCs w:val="24"/>
    </w:rPr>
  </w:style>
  <w:style w:type="character" w:customStyle="1" w:styleId="berschrift8Zchn">
    <w:name w:val="Überschrift 8 Zchn"/>
    <w:basedOn w:val="Absatz-Standardschriftart"/>
    <w:link w:val="berschrift8"/>
    <w:uiPriority w:val="99"/>
    <w:semiHidden/>
    <w:rsid w:val="004943E2"/>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9"/>
    <w:semiHidden/>
    <w:rsid w:val="004943E2"/>
    <w:rPr>
      <w:rFonts w:asciiTheme="majorHAnsi" w:eastAsiaTheme="majorEastAsia" w:hAnsiTheme="majorHAnsi" w:cstheme="majorBidi"/>
      <w:i/>
      <w:iCs/>
      <w:color w:val="272727" w:themeColor="text1" w:themeTint="D8"/>
      <w:sz w:val="21"/>
      <w:szCs w:val="21"/>
    </w:rPr>
  </w:style>
  <w:style w:type="table" w:customStyle="1" w:styleId="Tabellenraster1">
    <w:name w:val="Tabellenraster1"/>
    <w:basedOn w:val="NormaleTabelle"/>
    <w:next w:val="Tabellenraster"/>
    <w:uiPriority w:val="59"/>
    <w:rsid w:val="008872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59"/>
    <w:rsid w:val="00175B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rsid w:val="003F6F21"/>
    <w:rPr>
      <w:sz w:val="16"/>
      <w:szCs w:val="16"/>
    </w:rPr>
  </w:style>
  <w:style w:type="paragraph" w:styleId="Kommentartext">
    <w:name w:val="annotation text"/>
    <w:basedOn w:val="Standard"/>
    <w:link w:val="KommentartextZchn"/>
    <w:rsid w:val="003F6F21"/>
    <w:pPr>
      <w:spacing w:after="0" w:line="240" w:lineRule="auto"/>
      <w:jc w:val="both"/>
    </w:pPr>
    <w:rPr>
      <w:rFonts w:eastAsia="Times New Roman" w:cs="Times New Roman"/>
      <w:color w:val="auto"/>
      <w:sz w:val="20"/>
      <w:szCs w:val="20"/>
      <w:lang w:eastAsia="de-DE"/>
    </w:rPr>
  </w:style>
  <w:style w:type="character" w:customStyle="1" w:styleId="KommentartextZchn">
    <w:name w:val="Kommentartext Zchn"/>
    <w:basedOn w:val="Absatz-Standardschriftart"/>
    <w:link w:val="Kommentartext"/>
    <w:rsid w:val="003F6F21"/>
    <w:rPr>
      <w:rFonts w:ascii="Arial" w:eastAsia="Times New Roman" w:hAnsi="Arial" w:cs="Times New Roman"/>
      <w:sz w:val="20"/>
      <w:szCs w:val="20"/>
      <w:lang w:eastAsia="de-DE"/>
    </w:rPr>
  </w:style>
  <w:style w:type="character" w:customStyle="1" w:styleId="markedcontent">
    <w:name w:val="markedcontent"/>
    <w:basedOn w:val="Absatz-Standardschriftart"/>
    <w:rsid w:val="003F6F21"/>
  </w:style>
  <w:style w:type="table" w:styleId="EinfacheTabelle1">
    <w:name w:val="Plain Table 1"/>
    <w:basedOn w:val="NormaleTabelle"/>
    <w:uiPriority w:val="41"/>
    <w:rsid w:val="000729E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Kommentarthema">
    <w:name w:val="annotation subject"/>
    <w:basedOn w:val="Kommentartext"/>
    <w:next w:val="Kommentartext"/>
    <w:link w:val="KommentarthemaZchn"/>
    <w:uiPriority w:val="99"/>
    <w:semiHidden/>
    <w:unhideWhenUsed/>
    <w:rsid w:val="004B686C"/>
    <w:pPr>
      <w:spacing w:after="200"/>
      <w:jc w:val="left"/>
    </w:pPr>
    <w:rPr>
      <w:rFonts w:eastAsiaTheme="minorHAnsi" w:cs="Arial"/>
      <w:b/>
      <w:bCs/>
      <w:color w:val="262626" w:themeColor="text1" w:themeTint="D9"/>
      <w:lang w:eastAsia="en-US"/>
    </w:rPr>
  </w:style>
  <w:style w:type="character" w:customStyle="1" w:styleId="KommentarthemaZchn">
    <w:name w:val="Kommentarthema Zchn"/>
    <w:basedOn w:val="KommentartextZchn"/>
    <w:link w:val="Kommentarthema"/>
    <w:uiPriority w:val="99"/>
    <w:semiHidden/>
    <w:rsid w:val="004B686C"/>
    <w:rPr>
      <w:rFonts w:ascii="Arial" w:eastAsia="Times New Roman" w:hAnsi="Arial" w:cs="Arial"/>
      <w:b/>
      <w:bCs/>
      <w:color w:val="262626" w:themeColor="text1" w:themeTint="D9"/>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9579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5.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bundeswirtschaftsministerium.de/Redaktion/DE/Wasserstoff/Foerderung-International-Beispiele/25-novellierte-foerderrichtlinie-fuer-internationale-wasserstoffprojekte-im-rahmen-der-fortgeschriebenen-nationalen-wasserstoffstrategie.html"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4.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Inst\PtJ_WordVorlagen\Bericht_Titelseite_PtJ-Motiv.dotx" TargetMode="External"/></Relationships>
</file>

<file path=word/theme/theme1.xml><?xml version="1.0" encoding="utf-8"?>
<a:theme xmlns:a="http://schemas.openxmlformats.org/drawingml/2006/main" name="Larissa">
  <a:themeElements>
    <a:clrScheme name="PtJ-Farbpalette Office-Anwendungen">
      <a:dk1>
        <a:sysClr val="windowText" lastClr="000000"/>
      </a:dk1>
      <a:lt1>
        <a:srgbClr val="FFFFFF"/>
      </a:lt1>
      <a:dk2>
        <a:srgbClr val="264540"/>
      </a:dk2>
      <a:lt2>
        <a:srgbClr val="E4F485"/>
      </a:lt2>
      <a:accent1>
        <a:srgbClr val="264540"/>
      </a:accent1>
      <a:accent2>
        <a:srgbClr val="E4F485"/>
      </a:accent2>
      <a:accent3>
        <a:srgbClr val="CCC2B6"/>
      </a:accent3>
      <a:accent4>
        <a:srgbClr val="D93651"/>
      </a:accent4>
      <a:accent5>
        <a:srgbClr val="95D6AF"/>
      </a:accent5>
      <a:accent6>
        <a:srgbClr val="377B67"/>
      </a:accent6>
      <a:hlink>
        <a:srgbClr val="D93651"/>
      </a:hlink>
      <a:folHlink>
        <a:srgbClr val="D93651"/>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95B2A1DC3193214B84CDDDD22042850D" ma:contentTypeVersion="13" ma:contentTypeDescription="Ein neues Dokument erstellen." ma:contentTypeScope="" ma:versionID="68f09c08954fd310698926098024857c">
  <xsd:schema xmlns:xsd="http://www.w3.org/2001/XMLSchema" xmlns:xs="http://www.w3.org/2001/XMLSchema" xmlns:p="http://schemas.microsoft.com/office/2006/metadata/properties" xmlns:ns2="ad877dc1-0fbf-425d-82d0-bf578388bdda" xmlns:ns3="267d945c-83dc-43a8-b4ed-148ef697490f" targetNamespace="http://schemas.microsoft.com/office/2006/metadata/properties" ma:root="true" ma:fieldsID="c84397a9e014b3defe833ba20ae3268e" ns2:_="" ns3:_="">
    <xsd:import namespace="ad877dc1-0fbf-425d-82d0-bf578388bdda"/>
    <xsd:import namespace="267d945c-83dc-43a8-b4ed-148ef697490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877dc1-0fbf-425d-82d0-bf578388bd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67d945c-83dc-43a8-b4ed-148ef697490f"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0560D6-8669-4888-99AB-D8BCC1A09173}">
  <ds:schemaRefs>
    <ds:schemaRef ds:uri="http://schemas.microsoft.com/sharepoint/v3/contenttype/forms"/>
  </ds:schemaRefs>
</ds:datastoreItem>
</file>

<file path=customXml/itemProps2.xml><?xml version="1.0" encoding="utf-8"?>
<ds:datastoreItem xmlns:ds="http://schemas.openxmlformats.org/officeDocument/2006/customXml" ds:itemID="{E243A3A4-6652-4246-9A26-9C64054DAD3F}">
  <ds:schemaRefs>
    <ds:schemaRef ds:uri="http://schemas.microsoft.com/office/2006/documentManagement/types"/>
    <ds:schemaRef ds:uri="http://www.w3.org/XML/1998/namespace"/>
    <ds:schemaRef ds:uri="http://purl.org/dc/elements/1.1/"/>
    <ds:schemaRef ds:uri="ad877dc1-0fbf-425d-82d0-bf578388bdda"/>
    <ds:schemaRef ds:uri="267d945c-83dc-43a8-b4ed-148ef697490f"/>
    <ds:schemaRef ds:uri="http://purl.org/dc/dcmitype/"/>
    <ds:schemaRef ds:uri="http://purl.org/dc/terms/"/>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CEA2109B-8C9E-4376-86A7-857B560017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877dc1-0fbf-425d-82d0-bf578388bdda"/>
    <ds:schemaRef ds:uri="267d945c-83dc-43a8-b4ed-148ef69749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E467056-2B6D-4B20-84C7-135195D3E4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Bericht_Titelseite_PtJ-Motiv.dotx</Template>
  <TotalTime>0</TotalTime>
  <Pages>7</Pages>
  <Words>1072</Words>
  <Characters>6754</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Vorlage Bericht PtJ Deutsch</vt:lpstr>
    </vt:vector>
  </TitlesOfParts>
  <Company>Projektträger Jülich, Forschungszentrum Jülich GmbH</Company>
  <LinksUpToDate>false</LinksUpToDate>
  <CharactersWithSpaces>7811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Vorlage Bericht PtJ Deutsch</dc:title>
  <dc:creator>Lenzen, Mareike</dc:creator>
  <cp:lastModifiedBy>Lenzen, Mareike</cp:lastModifiedBy>
  <cp:revision>2</cp:revision>
  <cp:lastPrinted>2025-09-03T15:00:00Z</cp:lastPrinted>
  <dcterms:created xsi:type="dcterms:W3CDTF">2025-09-24T07:03:00Z</dcterms:created>
  <dcterms:modified xsi:type="dcterms:W3CDTF">2025-09-24T07:03:00Z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0x01010095B2A1DC3193214B84CDDDD22042850D</vt:lpwstr>
  </property>
</Properties>
</file>